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42737" w14:textId="0CA0ECC4" w:rsidR="005D77AB" w:rsidRDefault="0059608B">
      <w:r w:rsidRPr="000A730C">
        <w:rPr>
          <w:rFonts w:hint="cs"/>
          <w:noProof/>
        </w:rPr>
        <w:drawing>
          <wp:anchor distT="0" distB="0" distL="114300" distR="114300" simplePos="0" relativeHeight="251805866" behindDoc="0" locked="0" layoutInCell="1" allowOverlap="1" wp14:anchorId="51FF82F7" wp14:editId="27DAB6BB">
            <wp:simplePos x="0" y="0"/>
            <wp:positionH relativeFrom="margin">
              <wp:posOffset>-2194689</wp:posOffset>
            </wp:positionH>
            <wp:positionV relativeFrom="margin">
              <wp:posOffset>-515787</wp:posOffset>
            </wp:positionV>
            <wp:extent cx="10871835" cy="1565978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9"/>
                    <a:stretch/>
                  </pic:blipFill>
                  <pic:spPr bwMode="auto">
                    <a:xfrm>
                      <a:off x="0" y="0"/>
                      <a:ext cx="10871835" cy="156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88A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79594" behindDoc="0" locked="0" layoutInCell="1" allowOverlap="1" wp14:anchorId="691B5883" wp14:editId="398ECD91">
                <wp:simplePos x="0" y="0"/>
                <wp:positionH relativeFrom="margin">
                  <wp:posOffset>3793490</wp:posOffset>
                </wp:positionH>
                <wp:positionV relativeFrom="margin">
                  <wp:posOffset>-129540</wp:posOffset>
                </wp:positionV>
                <wp:extent cx="3022333" cy="472440"/>
                <wp:effectExtent l="0" t="0" r="0" b="0"/>
                <wp:wrapNone/>
                <wp:docPr id="1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333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14783" w14:textId="419AAB1D" w:rsidR="00DE388A" w:rsidRPr="003C283D" w:rsidRDefault="00DE388A" w:rsidP="00DE388A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  <w:lang w:bidi="he-IL"/>
                              </w:rPr>
                            </w:pPr>
                            <w:r w:rsidRPr="003C283D">
                              <w:rPr>
                                <w:rFonts w:ascii="Footlight MT Light" w:hAnsi="Footlight MT Light" w:cs="FbEkaliptus Bold" w:hint="cs"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7E3383">
                              <w:rPr>
                                <w:rFonts w:ascii="Footlight MT Light" w:hAnsi="Footlight MT Light" w:cs="FbEkaliptus Bold" w:hint="cs"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  <w:lang w:bidi="he-IL"/>
                              </w:rPr>
                              <w:t>ספטמבר</w:t>
                            </w:r>
                            <w:r w:rsidRPr="003C283D">
                              <w:rPr>
                                <w:rFonts w:ascii="Footlight MT Light" w:hAnsi="Footlight MT Light" w:cs="FbEkaliptus Bold" w:hint="cs"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8C5ED7">
                              <w:rPr>
                                <w:rFonts w:ascii="Footlight MT Light" w:hAnsi="Footlight MT Light" w:cs="FbEkaliptus Bold" w:hint="cs"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  <w:lang w:bidi="he-IL"/>
                              </w:rPr>
                              <w:t>202</w:t>
                            </w:r>
                            <w:r w:rsidR="00E903E6">
                              <w:rPr>
                                <w:rFonts w:ascii="Footlight MT Light" w:hAnsi="Footlight MT Light" w:cs="FbEkaliptus Bold" w:hint="cs"/>
                                <w:color w:val="808080" w:themeColor="background1" w:themeShade="80"/>
                                <w:sz w:val="52"/>
                                <w:szCs w:val="52"/>
                                <w:rtl/>
                                <w:lang w:bidi="he-IL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1B5883"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margin-left:298.7pt;margin-top:-10.2pt;width:238pt;height:37.2pt;z-index:2518795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" filled="f" stroked="f">
                <v:textbox inset="3.6pt,,3.6pt">
                  <w:txbxContent>
                    <w:p w14:paraId="3A014783" w14:textId="419AAB1D" w:rsidR="00DE388A" w:rsidRPr="003C283D" w:rsidRDefault="00DE388A" w:rsidP="00DE388A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color w:val="808080" w:themeColor="background1" w:themeShade="80"/>
                          <w:sz w:val="52"/>
                          <w:szCs w:val="52"/>
                          <w:rtl/>
                          <w:lang w:bidi="he-IL"/>
                        </w:rPr>
                      </w:pPr>
                      <w:r w:rsidRPr="003C283D">
                        <w:rPr>
                          <w:rFonts w:ascii="Footlight MT Light" w:hAnsi="Footlight MT Light" w:cs="FbEkaliptus Bold" w:hint="cs"/>
                          <w:color w:val="808080" w:themeColor="background1" w:themeShade="80"/>
                          <w:sz w:val="52"/>
                          <w:szCs w:val="52"/>
                          <w:rtl/>
                          <w:lang w:bidi="he-IL"/>
                        </w:rPr>
                        <w:t xml:space="preserve">מחזור </w:t>
                      </w:r>
                      <w:r w:rsidR="007E3383">
                        <w:rPr>
                          <w:rFonts w:ascii="Footlight MT Light" w:hAnsi="Footlight MT Light" w:cs="FbEkaliptus Bold" w:hint="cs"/>
                          <w:color w:val="808080" w:themeColor="background1" w:themeShade="80"/>
                          <w:sz w:val="52"/>
                          <w:szCs w:val="52"/>
                          <w:rtl/>
                          <w:lang w:bidi="he-IL"/>
                        </w:rPr>
                        <w:t>ספטמבר</w:t>
                      </w:r>
                      <w:r w:rsidRPr="003C283D">
                        <w:rPr>
                          <w:rFonts w:ascii="Footlight MT Light" w:hAnsi="Footlight MT Light" w:cs="FbEkaliptus Bold" w:hint="cs"/>
                          <w:color w:val="808080" w:themeColor="background1" w:themeShade="80"/>
                          <w:sz w:val="52"/>
                          <w:szCs w:val="52"/>
                          <w:rtl/>
                          <w:lang w:bidi="he-IL"/>
                        </w:rPr>
                        <w:t xml:space="preserve"> </w:t>
                      </w:r>
                      <w:r w:rsidR="008C5ED7">
                        <w:rPr>
                          <w:rFonts w:ascii="Footlight MT Light" w:hAnsi="Footlight MT Light" w:cs="FbEkaliptus Bold" w:hint="cs"/>
                          <w:color w:val="808080" w:themeColor="background1" w:themeShade="80"/>
                          <w:sz w:val="52"/>
                          <w:szCs w:val="52"/>
                          <w:rtl/>
                          <w:lang w:bidi="he-IL"/>
                        </w:rPr>
                        <w:t>202</w:t>
                      </w:r>
                      <w:r w:rsidR="00E903E6">
                        <w:rPr>
                          <w:rFonts w:ascii="Footlight MT Light" w:hAnsi="Footlight MT Light" w:cs="FbEkaliptus Bold" w:hint="cs"/>
                          <w:color w:val="808080" w:themeColor="background1" w:themeShade="80"/>
                          <w:sz w:val="52"/>
                          <w:szCs w:val="52"/>
                          <w:rtl/>
                          <w:lang w:bidi="he-IL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A730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6890" behindDoc="0" locked="0" layoutInCell="1" allowOverlap="1" wp14:anchorId="67CCF4E1" wp14:editId="7A2F253C">
                <wp:simplePos x="0" y="0"/>
                <wp:positionH relativeFrom="margin">
                  <wp:posOffset>-200125</wp:posOffset>
                </wp:positionH>
                <wp:positionV relativeFrom="margin">
                  <wp:posOffset>-37465</wp:posOffset>
                </wp:positionV>
                <wp:extent cx="3022333" cy="394636"/>
                <wp:effectExtent l="0" t="0" r="0" b="0"/>
                <wp:wrapNone/>
                <wp:docPr id="15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333" cy="394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23899" w14:textId="20CE87C9" w:rsidR="000A730C" w:rsidRPr="003C283D" w:rsidRDefault="000A730C" w:rsidP="000A730C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808080" w:themeColor="background1" w:themeShade="80"/>
                                <w:sz w:val="60"/>
                                <w:szCs w:val="60"/>
                                <w:lang w:bidi="he-IL"/>
                              </w:rPr>
                            </w:pPr>
                            <w:r w:rsidRP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808080" w:themeColor="background1" w:themeShade="80"/>
                                <w:sz w:val="60"/>
                                <w:szCs w:val="60"/>
                                <w:lang w:bidi="he-IL"/>
                              </w:rPr>
                              <w:t xml:space="preserve">NLP </w:t>
                            </w:r>
                            <w:r w:rsidR="003C283D" w:rsidRP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808080" w:themeColor="background1" w:themeShade="80"/>
                                <w:sz w:val="60"/>
                                <w:szCs w:val="60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CF4E1" id="_x0000_s1027" type="#_x0000_t202" style="position:absolute;margin-left:-15.75pt;margin-top:-2.95pt;width:238pt;height:31.05pt;z-index:2518068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" filled="f" stroked="f">
                <v:textbox inset="3.6pt,,3.6pt">
                  <w:txbxContent>
                    <w:p w14:paraId="7AF23899" w14:textId="20CE87C9" w:rsidR="000A730C" w:rsidRPr="003C283D" w:rsidRDefault="000A730C" w:rsidP="000A730C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808080" w:themeColor="background1" w:themeShade="80"/>
                          <w:sz w:val="60"/>
                          <w:szCs w:val="60"/>
                          <w:lang w:bidi="he-IL"/>
                        </w:rPr>
                      </w:pPr>
                      <w:r w:rsidRP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808080" w:themeColor="background1" w:themeShade="80"/>
                          <w:sz w:val="60"/>
                          <w:szCs w:val="60"/>
                          <w:lang w:bidi="he-IL"/>
                        </w:rPr>
                        <w:t xml:space="preserve">NLP </w:t>
                      </w:r>
                      <w:r w:rsidR="003C283D" w:rsidRP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808080" w:themeColor="background1" w:themeShade="80"/>
                          <w:sz w:val="60"/>
                          <w:szCs w:val="60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08D8">
        <w:rPr>
          <w:noProof/>
        </w:rPr>
        <mc:AlternateContent>
          <mc:Choice Requires="wps">
            <w:drawing>
              <wp:anchor distT="0" distB="0" distL="114300" distR="114300" simplePos="0" relativeHeight="251750570" behindDoc="1" locked="0" layoutInCell="1" allowOverlap="1" wp14:anchorId="45E3F4F9" wp14:editId="14A7E3F6">
                <wp:simplePos x="0" y="0"/>
                <wp:positionH relativeFrom="page">
                  <wp:posOffset>507365</wp:posOffset>
                </wp:positionH>
                <wp:positionV relativeFrom="page">
                  <wp:posOffset>266700</wp:posOffset>
                </wp:positionV>
                <wp:extent cx="6824345" cy="1996440"/>
                <wp:effectExtent l="0" t="0" r="0" b="0"/>
                <wp:wrapNone/>
                <wp:docPr id="7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4345" cy="1996440"/>
                        </a:xfrm>
                        <a:prstGeom prst="roundRect">
                          <a:avLst>
                            <a:gd name="adj" fmla="val 47602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B7391" id="AutoShape 132" o:spid="_x0000_s1026" style="position:absolute;margin-left:39.95pt;margin-top:21pt;width:537.35pt;height:157.2pt;z-index:-251565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3119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" stroked="f">
                <w10:wrap anchorx="page" anchory="page"/>
              </v:roundrect>
            </w:pict>
          </mc:Fallback>
        </mc:AlternateContent>
      </w:r>
    </w:p>
    <w:p w14:paraId="498123F3" w14:textId="20582EF8" w:rsidR="005D77AB" w:rsidRPr="005D77AB" w:rsidRDefault="005D77AB" w:rsidP="005D77AB"/>
    <w:p w14:paraId="7A4CF93D" w14:textId="0EAF5B58" w:rsidR="005D77AB" w:rsidRPr="005D77AB" w:rsidRDefault="005D77AB" w:rsidP="005D77AB"/>
    <w:p w14:paraId="7602A2CD" w14:textId="013A248A" w:rsidR="005D77AB" w:rsidRPr="005D77AB" w:rsidRDefault="00FB0594" w:rsidP="005D77AB">
      <w:r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10986" behindDoc="0" locked="0" layoutInCell="1" allowOverlap="1" wp14:anchorId="60AE9486" wp14:editId="3E381757">
                <wp:simplePos x="0" y="0"/>
                <wp:positionH relativeFrom="margin">
                  <wp:posOffset>158750</wp:posOffset>
                </wp:positionH>
                <wp:positionV relativeFrom="margin">
                  <wp:posOffset>905106</wp:posOffset>
                </wp:positionV>
                <wp:extent cx="6206490" cy="528955"/>
                <wp:effectExtent l="0" t="0" r="0" b="0"/>
                <wp:wrapNone/>
                <wp:docPr id="15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C237B" w14:textId="5FF0259F" w:rsidR="000A730C" w:rsidRPr="0028726B" w:rsidRDefault="00FB0594" w:rsidP="0028726B">
                            <w:pPr>
                              <w:pStyle w:val="Heading1"/>
                              <w:bidi/>
                              <w:spacing w:before="60"/>
                              <w:jc w:val="center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rtl/>
                                <w:lang w:bidi="he-IL"/>
                              </w:rPr>
                              <w:t>אפשרויות אינסופיות... שליטה במציאות... מאסטר...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E9486" id="_x0000_s1028" type="#_x0000_t202" style="position:absolute;margin-left:12.5pt;margin-top:71.25pt;width:488.7pt;height:41.65pt;z-index:2518109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" filled="f" stroked="f">
                <v:textbox inset="3.6pt,,3.6pt">
                  <w:txbxContent>
                    <w:p w14:paraId="18CC237B" w14:textId="5FF0259F" w:rsidR="000A730C" w:rsidRPr="0028726B" w:rsidRDefault="00FB0594" w:rsidP="0028726B">
                      <w:pPr>
                        <w:pStyle w:val="Heading1"/>
                        <w:bidi/>
                        <w:spacing w:before="60"/>
                        <w:jc w:val="center"/>
                        <w:rPr>
                          <w:rFonts w:ascii="FbEkaliptus" w:hAnsi="FbEkaliptus" w:cs="FbEkaliptus"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he-IL"/>
                        </w:rPr>
                      </w:pPr>
                      <w:r>
                        <w:rPr>
                          <w:rFonts w:ascii="FbEkaliptus" w:hAnsi="FbEkaliptus" w:cs="FbEkaliptus" w:hint="cs"/>
                          <w:bCs/>
                          <w:color w:val="FFFFFF" w:themeColor="background1"/>
                          <w:sz w:val="44"/>
                          <w:szCs w:val="44"/>
                          <w:rtl/>
                          <w:lang w:bidi="he-IL"/>
                        </w:rPr>
                        <w:t>אפשרויות אינסופיות... שליטה במציאות... מאסטר...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69" behindDoc="0" locked="0" layoutInCell="1" allowOverlap="1" wp14:anchorId="3856E9F3" wp14:editId="2E987C21">
                <wp:simplePos x="0" y="0"/>
                <wp:positionH relativeFrom="column">
                  <wp:posOffset>-744566</wp:posOffset>
                </wp:positionH>
                <wp:positionV relativeFrom="paragraph">
                  <wp:posOffset>182821</wp:posOffset>
                </wp:positionV>
                <wp:extent cx="8142605" cy="383483"/>
                <wp:effectExtent l="0" t="0" r="0" b="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2605" cy="383483"/>
                        </a:xfrm>
                        <a:prstGeom prst="rect">
                          <a:avLst/>
                        </a:prstGeom>
                        <a:solidFill>
                          <a:srgbClr val="8D97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C7EE2" id="Rectangle 160" o:spid="_x0000_s1026" style="position:absolute;margin-left:-58.65pt;margin-top:14.4pt;width:641.15pt;height:30.2pt;z-index:25160856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" fillcolor="#8d9733" stroked="f" strokeweight="2pt"/>
            </w:pict>
          </mc:Fallback>
        </mc:AlternateContent>
      </w:r>
    </w:p>
    <w:p w14:paraId="5E2C863C" w14:textId="17F81EFB" w:rsidR="005D77AB" w:rsidRPr="005D77AB" w:rsidRDefault="005D77AB" w:rsidP="005D77AB"/>
    <w:p w14:paraId="6D269E0F" w14:textId="1028E437" w:rsidR="005D77AB" w:rsidRPr="005D77AB" w:rsidRDefault="000A730C" w:rsidP="005D77AB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75232DC" wp14:editId="0C6FEE57">
                <wp:simplePos x="0" y="0"/>
                <wp:positionH relativeFrom="page">
                  <wp:posOffset>683716</wp:posOffset>
                </wp:positionH>
                <wp:positionV relativeFrom="page">
                  <wp:posOffset>2120900</wp:posOffset>
                </wp:positionV>
                <wp:extent cx="6024093" cy="673735"/>
                <wp:effectExtent l="0" t="0" r="8890" b="12065"/>
                <wp:wrapNone/>
                <wp:docPr id="7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4093" cy="673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677B23" w14:textId="79A8A321" w:rsidR="00DC078B" w:rsidRPr="0028726B" w:rsidRDefault="00DC078B" w:rsidP="00722D50">
                            <w:pPr>
                              <w:bidi/>
                              <w:spacing w:line="400" w:lineRule="exact"/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</w:rPr>
                            </w:pPr>
                            <w:r w:rsidRPr="0028726B"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קורס הסמכה</w:t>
                            </w:r>
                            <w:r w:rsidR="00215704"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E23948" w:rsidRPr="0028726B"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של יוסי קדמי - </w:t>
                            </w:r>
                            <w:r w:rsidRPr="0028726B"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 </w:t>
                            </w:r>
                            <w:r w:rsidR="00F53C5F"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  <w:lang w:bidi="he-IL"/>
                              </w:rPr>
                              <w:t xml:space="preserve"> </w:t>
                            </w:r>
                            <w:r w:rsidRPr="003C283D">
                              <w:rPr>
                                <w:rFonts w:ascii="Footlight MT Light" w:hAnsi="Footlight MT Light" w:cs="FbEkaliptus Light"/>
                                <w:color w:val="BE4A1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53C5F">
                              <w:rPr>
                                <w:rFonts w:ascii="Footlight MT Light" w:hAnsi="Footlight MT Light" w:cs="FbEkaliptus Light"/>
                                <w:color w:val="BE4A1D"/>
                                <w:sz w:val="40"/>
                                <w:szCs w:val="40"/>
                              </w:rPr>
                              <w:t>Master NLP Practitioner</w:t>
                            </w:r>
                            <w:r w:rsidRPr="0028726B"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</w:rPr>
                              <w:cr/>
                            </w:r>
                          </w:p>
                          <w:p w14:paraId="26EBB832" w14:textId="77777777" w:rsidR="00CF1688" w:rsidRPr="0028726B" w:rsidRDefault="00CF1688" w:rsidP="00722D50">
                            <w:pPr>
                              <w:spacing w:line="400" w:lineRule="exact"/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232DC" id="Text Box 124" o:spid="_x0000_s1029" type="#_x0000_t202" style="position:absolute;margin-left:53.85pt;margin-top:167pt;width:474.35pt;height:53.0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" filled="f" stroked="f">
                <v:textbox inset="0,0,0,0">
                  <w:txbxContent>
                    <w:p w14:paraId="12677B23" w14:textId="79A8A321" w:rsidR="00DC078B" w:rsidRPr="0028726B" w:rsidRDefault="00DC078B" w:rsidP="00722D50">
                      <w:pPr>
                        <w:bidi/>
                        <w:spacing w:line="400" w:lineRule="exact"/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</w:rPr>
                      </w:pPr>
                      <w:r w:rsidRPr="0028726B"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>קורס הסמכה</w:t>
                      </w:r>
                      <w:r w:rsidR="00215704"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 w:rsidR="00E23948" w:rsidRPr="0028726B"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 xml:space="preserve">של יוסי קדמי - </w:t>
                      </w:r>
                      <w:r w:rsidRPr="0028726B"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 xml:space="preserve">  </w:t>
                      </w:r>
                      <w:r w:rsidR="00F53C5F"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  <w:lang w:bidi="he-IL"/>
                        </w:rPr>
                        <w:t xml:space="preserve"> </w:t>
                      </w:r>
                      <w:r w:rsidRPr="003C283D">
                        <w:rPr>
                          <w:rFonts w:ascii="Footlight MT Light" w:hAnsi="Footlight MT Light" w:cs="FbEkaliptus Light"/>
                          <w:color w:val="BE4A1D"/>
                          <w:sz w:val="40"/>
                          <w:szCs w:val="40"/>
                        </w:rPr>
                        <w:t xml:space="preserve"> </w:t>
                      </w:r>
                      <w:r w:rsidR="00F53C5F">
                        <w:rPr>
                          <w:rFonts w:ascii="Footlight MT Light" w:hAnsi="Footlight MT Light" w:cs="FbEkaliptus Light"/>
                          <w:color w:val="BE4A1D"/>
                          <w:sz w:val="40"/>
                          <w:szCs w:val="40"/>
                        </w:rPr>
                        <w:t>Master NLP Practitioner</w:t>
                      </w:r>
                      <w:r w:rsidRPr="0028726B"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</w:rPr>
                        <w:cr/>
                      </w:r>
                    </w:p>
                    <w:p w14:paraId="26EBB832" w14:textId="77777777" w:rsidR="00CF1688" w:rsidRPr="0028726B" w:rsidRDefault="00CF1688" w:rsidP="00722D50">
                      <w:pPr>
                        <w:spacing w:line="400" w:lineRule="exact"/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8AA5B9" w14:textId="4C817949" w:rsidR="005D77AB" w:rsidRPr="005D77AB" w:rsidRDefault="005D77AB" w:rsidP="005D77AB"/>
    <w:p w14:paraId="4B04A936" w14:textId="7746A72D" w:rsidR="005D77AB" w:rsidRPr="005D77AB" w:rsidRDefault="00793548" w:rsidP="005326A6">
      <w:pPr>
        <w:tabs>
          <w:tab w:val="left" w:pos="625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775D3AD" wp14:editId="17A3A6CC">
                <wp:simplePos x="0" y="0"/>
                <wp:positionH relativeFrom="page">
                  <wp:posOffset>1003252</wp:posOffset>
                </wp:positionH>
                <wp:positionV relativeFrom="page">
                  <wp:posOffset>2596515</wp:posOffset>
                </wp:positionV>
                <wp:extent cx="5921925" cy="3065930"/>
                <wp:effectExtent l="0" t="0" r="9525" b="7620"/>
                <wp:wrapNone/>
                <wp:docPr id="6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1925" cy="306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80D4C" w14:textId="71EC2238" w:rsidR="0059608B" w:rsidRPr="00793548" w:rsidRDefault="0059608B" w:rsidP="00793548">
                            <w:pPr>
                              <w:bidi/>
                              <w:spacing w:line="276" w:lineRule="auto"/>
                              <w:ind w:left="391"/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</w:pP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אתה כבר בוגר קורס </w:t>
                            </w:r>
                            <w:proofErr w:type="spellStart"/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הפראקטישיונר</w:t>
                            </w:r>
                            <w:proofErr w:type="spellEnd"/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, יש לך ידע ויכולת להנחות אחרים בתהליכים המובנים אותם למדת, וזה מצוין.</w:t>
                            </w:r>
                            <w:r w:rsidR="004165ED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בקורס תפתח נקודת מבט רחבה יותר לגבי ה-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lang w:bidi="he-IL"/>
                              </w:rPr>
                              <w:t>NLP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 ותבין שזו פלטפורמה הבנויה ממודלים שונים,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  <w:t xml:space="preserve">הדבר דומה לתווי מוסיקה. 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  <w:t xml:space="preserve">בקורס </w:t>
                            </w:r>
                            <w:proofErr w:type="spellStart"/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הפראקטישיונר</w:t>
                            </w:r>
                            <w:proofErr w:type="spellEnd"/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למדת את התווים הבסיסיים וגם למדת לנגן אותם,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  <w:t>בקורס המאסטר תלמד להיות מלחין המפתח יצירות מעצמו.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  <w:t>כלומר בקורס המאסטר תלמד "לתפור" ללקוח שלך את השילוב האופטימלי של המודלים והתהליכים השונים, משהו שמותאם בדיוק לצרכים שלו ולכן גם מניב עבורו את התוצאות הטובות ביותר.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  <w:t>אתה תתחיל להפעיל את היכולת היצירתית שלך וליצור תהליכים בתחומים ובהקשרים חסרי גבולות.</w:t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lang w:bidi="he-IL"/>
                              </w:rPr>
                              <w:t xml:space="preserve"> </w:t>
                            </w:r>
                            <w:r w:rsidR="00793548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793548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כבוגרי קורס </w:t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lang w:bidi="he-IL"/>
                              </w:rPr>
                              <w:t>NLP Practitioner</w:t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בוודאי </w:t>
                            </w:r>
                            <w:r w:rsidR="00F53C5F"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התנסית</w:t>
                            </w:r>
                            <w:r w:rsidR="00F53C5F" w:rsidRPr="00793548">
                              <w:rPr>
                                <w:rFonts w:ascii="Fb Practica" w:hAnsi="Fb Practica" w:cs="Fb Practica" w:hint="eastAsi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ם</w:t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כבר והשגתם הרבה מעבר למה שרבים אחרים הצליחו, </w:t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</w:rPr>
                              <w:cr/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יחד עם זאת, אתם אולי מרגישים שקיימת רמה נוספת - הרמה בה אתם באים לידי ביטוי במלוא עוצמתכם מבלי שתתאמצו כלל, הרמה בה אתם מחוברים למאגר ידע ויכולת אינסופית שפשוט פורצת מכם מבלי שאתם אפילו מבינים כיצד זה מתרחש.</w:t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</w:rPr>
                              <w:cr/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</w:rPr>
                              <w:cr/>
                            </w:r>
                            <w:r w:rsidRPr="00793548">
                              <w:rPr>
                                <w:rFonts w:ascii="Fb Practica" w:hAnsi="Fb Practica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51D745C8" w14:textId="24E0C451" w:rsidR="00CF1688" w:rsidRPr="0059608B" w:rsidRDefault="00CF1688" w:rsidP="0059608B">
                            <w:pPr>
                              <w:widowControl w:val="0"/>
                              <w:bidi/>
                              <w:spacing w:after="0" w:line="276" w:lineRule="auto"/>
                              <w:ind w:right="2127"/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5D3AD" id="Text Box 126" o:spid="_x0000_s1030" type="#_x0000_t202" style="position:absolute;margin-left:79pt;margin-top:204.45pt;width:466.3pt;height:241.4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" filled="f" stroked="f">
                <v:textbox inset="0,0,0,0">
                  <w:txbxContent>
                    <w:p w14:paraId="5DD80D4C" w14:textId="71EC2238" w:rsidR="0059608B" w:rsidRPr="00793548" w:rsidRDefault="0059608B" w:rsidP="00793548">
                      <w:pPr>
                        <w:bidi/>
                        <w:spacing w:line="276" w:lineRule="auto"/>
                        <w:ind w:left="391"/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</w:pP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אתה כבר בוגר קורס </w:t>
                      </w:r>
                      <w:proofErr w:type="spellStart"/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>הפראקטישיונר</w:t>
                      </w:r>
                      <w:proofErr w:type="spellEnd"/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>, יש לך ידע ויכולת להנחות אחרים בתהליכים המובנים אותם למדת, וזה מצוין.</w:t>
                      </w:r>
                      <w:r w:rsidR="004165ED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>בקורס תפתח נקודת מבט רחבה יותר לגבי ה-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lang w:bidi="he-IL"/>
                        </w:rPr>
                        <w:t>NLP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 ותבין שזו פלטפורמה הבנויה ממודלים שונים,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br/>
                        <w:t xml:space="preserve">הדבר דומה לתווי מוסיקה. 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br/>
                        <w:t xml:space="preserve">בקורס </w:t>
                      </w:r>
                      <w:proofErr w:type="spellStart"/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>הפראקטישיונר</w:t>
                      </w:r>
                      <w:proofErr w:type="spellEnd"/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למדת את התווים הבסיסיים וגם למדת לנגן אותם,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br/>
                        <w:t>בקורס המאסטר תלמד להיות מלחין המפתח יצירות מעצמו.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br/>
                        <w:t>כלומר בקורס המאסטר תלמד "לתפור" ללקוח שלך את השילוב האופטימלי של המודלים והתהליכים השונים, משהו שמותאם בדיוק לצרכים שלו ולכן גם מניב עבורו את התוצאות הטובות ביותר.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br/>
                        <w:t>אתה תתחיל להפעיל את היכולת היצירתית שלך וליצור תהליכים בתחומים ובהקשרים חסרי גבולות.</w:t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szCs w:val="24"/>
                          <w:lang w:bidi="he-IL"/>
                        </w:rPr>
                        <w:t xml:space="preserve"> </w:t>
                      </w:r>
                      <w:r w:rsidR="00793548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793548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כבוגרי קורס </w:t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lang w:bidi="he-IL"/>
                        </w:rPr>
                        <w:t>NLP Practitioner</w:t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בוודאי </w:t>
                      </w:r>
                      <w:r w:rsidR="00F53C5F"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>התנסית</w:t>
                      </w:r>
                      <w:r w:rsidR="00F53C5F" w:rsidRPr="00793548">
                        <w:rPr>
                          <w:rFonts w:ascii="Fb Practica" w:hAnsi="Fb Practica" w:cs="Fb Practica" w:hint="eastAsia"/>
                          <w:sz w:val="24"/>
                          <w:szCs w:val="24"/>
                          <w:rtl/>
                          <w:lang w:bidi="he-IL"/>
                        </w:rPr>
                        <w:t>ם</w:t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כבר והשגתם הרבה מעבר למה שרבים אחרים הצליחו, </w:t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</w:rPr>
                        <w:cr/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>יחד עם זאת, אתם אולי מרגישים שקיימת רמה נוספת - הרמה בה אתם באים לידי ביטוי במלוא עוצמתכם מבלי שתתאמצו כלל, הרמה בה אתם מחוברים למאגר ידע ויכולת אינסופית שפשוט פורצת מכם מבלי שאתם אפילו מבינים כיצד זה מתרחש.</w:t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</w:rPr>
                        <w:cr/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</w:rPr>
                        <w:cr/>
                      </w:r>
                      <w:r w:rsidRPr="00793548">
                        <w:rPr>
                          <w:rFonts w:ascii="Fb Practica" w:hAnsi="Fb Practica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</w:p>
                    <w:p w14:paraId="51D745C8" w14:textId="24E0C451" w:rsidR="00CF1688" w:rsidRPr="0059608B" w:rsidRDefault="00CF1688" w:rsidP="0059608B">
                      <w:pPr>
                        <w:widowControl w:val="0"/>
                        <w:bidi/>
                        <w:spacing w:after="0" w:line="276" w:lineRule="auto"/>
                        <w:ind w:right="2127"/>
                        <w:rPr>
                          <w:rFonts w:ascii="Fb Practica" w:hAnsi="Fb Practica" w:cs="Fb Practica"/>
                          <w:sz w:val="24"/>
                          <w:szCs w:val="24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DC51F7" w14:textId="4363C2E1" w:rsidR="005D77AB" w:rsidRPr="005D77AB" w:rsidRDefault="005D77AB" w:rsidP="005D77AB"/>
    <w:p w14:paraId="7B411FEF" w14:textId="100D127B" w:rsidR="005D77AB" w:rsidRPr="005D77AB" w:rsidRDefault="005D77AB" w:rsidP="005D77AB"/>
    <w:p w14:paraId="0C72FE4D" w14:textId="30FD19C0" w:rsidR="005D77AB" w:rsidRPr="005D77AB" w:rsidRDefault="005D77AB" w:rsidP="00EC12F5">
      <w:pPr>
        <w:bidi/>
        <w:rPr>
          <w:rtl/>
          <w:lang w:bidi="he-IL"/>
        </w:rPr>
      </w:pPr>
    </w:p>
    <w:p w14:paraId="329287CC" w14:textId="62DD0265" w:rsidR="005D77AB" w:rsidRPr="005D77AB" w:rsidRDefault="005D77AB" w:rsidP="005D77AB"/>
    <w:p w14:paraId="3A705CF3" w14:textId="31604A11" w:rsidR="005D77AB" w:rsidRPr="005D77AB" w:rsidRDefault="005D77AB" w:rsidP="005D77AB"/>
    <w:p w14:paraId="03AAA6D4" w14:textId="50A5FB6D" w:rsidR="005D77AB" w:rsidRPr="005D77AB" w:rsidRDefault="005D77AB" w:rsidP="005D77AB"/>
    <w:p w14:paraId="44CED09B" w14:textId="56B7F369" w:rsidR="005D77AB" w:rsidRPr="005D77AB" w:rsidRDefault="005D77AB" w:rsidP="005D77AB"/>
    <w:p w14:paraId="2AECDAA3" w14:textId="47C8E122" w:rsidR="002311F3" w:rsidRDefault="002311F3" w:rsidP="00AE1776">
      <w:pPr>
        <w:bidi/>
        <w:rPr>
          <w:rFonts w:ascii="Times New Roman" w:hAnsi="Times New Roman" w:cs="Fb Practica"/>
          <w:sz w:val="24"/>
          <w:szCs w:val="24"/>
          <w:rtl/>
          <w:lang w:bidi="he-IL"/>
        </w:rPr>
      </w:pPr>
    </w:p>
    <w:p w14:paraId="32A8F253" w14:textId="40C9CEF5" w:rsidR="002311F3" w:rsidRDefault="00B104BF" w:rsidP="002311F3">
      <w:pPr>
        <w:bidi/>
        <w:rPr>
          <w:rFonts w:ascii="Times New Roman" w:hAnsi="Times New Roman" w:cs="Fb Practica"/>
          <w:sz w:val="24"/>
          <w:szCs w:val="24"/>
          <w:rtl/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818" behindDoc="0" locked="0" layoutInCell="1" allowOverlap="1" wp14:anchorId="54EA63BE" wp14:editId="276FE5C6">
                <wp:simplePos x="0" y="0"/>
                <wp:positionH relativeFrom="page">
                  <wp:posOffset>-489585</wp:posOffset>
                </wp:positionH>
                <wp:positionV relativeFrom="page">
                  <wp:posOffset>5308600</wp:posOffset>
                </wp:positionV>
                <wp:extent cx="7149465" cy="1316355"/>
                <wp:effectExtent l="0" t="0" r="635" b="4445"/>
                <wp:wrapNone/>
                <wp:docPr id="141052541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9465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2826C" w14:textId="4C5EB9BE" w:rsidR="00496F2B" w:rsidRPr="00691F36" w:rsidRDefault="00496F2B" w:rsidP="00496F2B">
                            <w:pPr>
                              <w:widowControl w:val="0"/>
                              <w:bidi/>
                              <w:spacing w:after="0" w:line="240" w:lineRule="auto"/>
                              <w:ind w:right="2127"/>
                              <w:jc w:val="center"/>
                              <w:rPr>
                                <w:rFonts w:ascii="Fb Practica" w:hAnsi="Fb Practica" w:cs="Fb Practica"/>
                                <w:color w:val="FFFFFF" w:themeColor="background1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691F36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בעקבות ה</w:t>
                            </w:r>
                            <w:r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-</w:t>
                            </w:r>
                            <w:r w:rsidRPr="00691F36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07 באוקטובר, התכנים בקורס עברו עדכון. </w:t>
                            </w:r>
                            <w:r w:rsidRPr="00691F36">
                              <w:rPr>
                                <w:rFonts w:ascii="Times New Roman" w:eastAsiaTheme="minorHAnsi" w:hAnsi="Times New Roman" w:cs="Fb Practica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br/>
                            </w:r>
                            <w:r w:rsidRPr="00691F36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הקורס במתכונתו החדשה יכלול תהליכים המיועדים לעבודה עם </w:t>
                            </w:r>
                            <w:r w:rsidR="00B104BF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שחרור טראומה</w:t>
                            </w:r>
                            <w:r w:rsidRPr="00691F36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Theme="minorHAnsi" w:hAnsi="Times New Roman" w:cs="Fb Practica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br/>
                            </w:r>
                            <w:r w:rsidRPr="00691F36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פלאשבקים,</w:t>
                            </w:r>
                            <w:r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חיזוק </w:t>
                            </w:r>
                            <w:r w:rsidR="00B104BF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והעמקת </w:t>
                            </w:r>
                            <w:r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תחושת הביטחון </w:t>
                            </w:r>
                            <w:r w:rsidR="00B104BF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הבסיסית </w:t>
                            </w:r>
                            <w:r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ועוד כלים מעודכנים לזמן מלחמה. </w:t>
                            </w:r>
                            <w:r w:rsidRPr="00691F36">
                              <w:rPr>
                                <w:rFonts w:ascii="Times New Roman" w:eastAsiaTheme="minorHAnsi" w:hAnsi="Times New Roman" w:cs="Fb Practica" w:hint="cs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691F36">
                              <w:rPr>
                                <w:rFonts w:ascii="Times New Roman" w:eastAsiaTheme="minorHAnsi" w:hAnsi="Times New Roman" w:cs="Fb Practica"/>
                                <w:color w:val="FFFFFF" w:themeColor="background1"/>
                                <w:kern w:val="0"/>
                                <w:sz w:val="28"/>
                                <w:szCs w:val="28"/>
                                <w:rtl/>
                                <w:lang w:bidi="he-I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63BE" id="_x0000_s1031" type="#_x0000_t202" style="position:absolute;left:0;text-align:left;margin-left:-38.55pt;margin-top:418pt;width:562.95pt;height:103.65pt;z-index:251931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" filled="f" stroked="f">
                <v:textbox inset="0,0,0,0">
                  <w:txbxContent>
                    <w:p w14:paraId="06A2826C" w14:textId="4C5EB9BE" w:rsidR="00496F2B" w:rsidRPr="00691F36" w:rsidRDefault="00496F2B" w:rsidP="00496F2B">
                      <w:pPr>
                        <w:widowControl w:val="0"/>
                        <w:bidi/>
                        <w:spacing w:after="0" w:line="240" w:lineRule="auto"/>
                        <w:ind w:right="2127"/>
                        <w:jc w:val="center"/>
                        <w:rPr>
                          <w:rFonts w:ascii="Fb Practica" w:hAnsi="Fb Practica" w:cs="Fb Practica"/>
                          <w:color w:val="FFFFFF" w:themeColor="background1"/>
                          <w:sz w:val="28"/>
                          <w:szCs w:val="28"/>
                          <w:lang w:bidi="he-IL"/>
                        </w:rPr>
                      </w:pPr>
                      <w:r w:rsidRPr="00691F36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>בעקבות ה</w:t>
                      </w:r>
                      <w:r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>-</w:t>
                      </w:r>
                      <w:r w:rsidRPr="00691F36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07 באוקטובר, התכנים בקורס עברו עדכון. </w:t>
                      </w:r>
                      <w:r w:rsidRPr="00691F36">
                        <w:rPr>
                          <w:rFonts w:ascii="Times New Roman" w:eastAsiaTheme="minorHAnsi" w:hAnsi="Times New Roman" w:cs="Fb Practica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br/>
                      </w:r>
                      <w:r w:rsidRPr="00691F36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הקורס במתכונתו החדשה יכלול תהליכים המיועדים לעבודה עם </w:t>
                      </w:r>
                      <w:r w:rsidR="00B104BF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>שחרור טראומה</w:t>
                      </w:r>
                      <w:r w:rsidRPr="00691F36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, </w:t>
                      </w:r>
                      <w:r>
                        <w:rPr>
                          <w:rFonts w:ascii="Times New Roman" w:eastAsiaTheme="minorHAnsi" w:hAnsi="Times New Roman" w:cs="Fb Practica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br/>
                      </w:r>
                      <w:r w:rsidRPr="00691F36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>פלאשבקים,</w:t>
                      </w:r>
                      <w:r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 חיזוק </w:t>
                      </w:r>
                      <w:r w:rsidR="00B104BF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והעמקת </w:t>
                      </w:r>
                      <w:r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תחושת הביטחון </w:t>
                      </w:r>
                      <w:r w:rsidR="00B104BF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הבסיסית </w:t>
                      </w:r>
                      <w:r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ועוד כלים מעודכנים לזמן מלחמה. </w:t>
                      </w:r>
                      <w:r w:rsidRPr="00691F36">
                        <w:rPr>
                          <w:rFonts w:ascii="Times New Roman" w:eastAsiaTheme="minorHAnsi" w:hAnsi="Times New Roman" w:cs="Fb Practica" w:hint="cs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691F36">
                        <w:rPr>
                          <w:rFonts w:ascii="Times New Roman" w:eastAsiaTheme="minorHAnsi" w:hAnsi="Times New Roman" w:cs="Fb Practica"/>
                          <w:color w:val="FFFFFF" w:themeColor="background1"/>
                          <w:kern w:val="0"/>
                          <w:sz w:val="28"/>
                          <w:szCs w:val="28"/>
                          <w:rtl/>
                          <w:lang w:bidi="he-IL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794" behindDoc="0" locked="0" layoutInCell="1" allowOverlap="1" wp14:anchorId="45AAF5BF" wp14:editId="6F83FE92">
                <wp:simplePos x="0" y="0"/>
                <wp:positionH relativeFrom="column">
                  <wp:posOffset>-934085</wp:posOffset>
                </wp:positionH>
                <wp:positionV relativeFrom="paragraph">
                  <wp:posOffset>180177</wp:posOffset>
                </wp:positionV>
                <wp:extent cx="8284845" cy="847090"/>
                <wp:effectExtent l="12700" t="12700" r="8255" b="16510"/>
                <wp:wrapNone/>
                <wp:docPr id="102092293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4845" cy="847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895AA" id="Rectangle 1" o:spid="_x0000_s1026" style="position:absolute;margin-left:-73.55pt;margin-top:14.2pt;width:652.35pt;height:66.7pt;z-index:25193079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" fillcolor="black [3200]" strokecolor="black [480]" strokeweight="2pt"/>
            </w:pict>
          </mc:Fallback>
        </mc:AlternateContent>
      </w:r>
    </w:p>
    <w:p w14:paraId="72A7E3BE" w14:textId="59965F0C" w:rsidR="0059608B" w:rsidRDefault="0059608B" w:rsidP="0059608B">
      <w:pPr>
        <w:bidi/>
        <w:rPr>
          <w:rFonts w:ascii="Times New Roman" w:hAnsi="Times New Roman" w:cs="Fb Practica"/>
          <w:sz w:val="24"/>
          <w:szCs w:val="24"/>
          <w:rtl/>
          <w:lang w:bidi="he-IL"/>
        </w:rPr>
      </w:pPr>
    </w:p>
    <w:p w14:paraId="76931218" w14:textId="264CFAE9" w:rsidR="0059608B" w:rsidRDefault="0059608B" w:rsidP="0059608B">
      <w:pPr>
        <w:bidi/>
        <w:rPr>
          <w:rFonts w:ascii="Times New Roman" w:hAnsi="Times New Roman" w:cs="Fb Practica"/>
          <w:sz w:val="24"/>
          <w:szCs w:val="24"/>
          <w:rtl/>
          <w:lang w:bidi="he-IL"/>
        </w:rPr>
      </w:pPr>
    </w:p>
    <w:p w14:paraId="67952C17" w14:textId="60DE3BFE" w:rsidR="0059608B" w:rsidRDefault="004165ED" w:rsidP="0059608B">
      <w:pPr>
        <w:bidi/>
        <w:rPr>
          <w:rFonts w:ascii="Times New Roman" w:hAnsi="Times New Roman" w:cs="Fb Practica"/>
          <w:sz w:val="24"/>
          <w:szCs w:val="24"/>
          <w:rtl/>
          <w:lang w:bidi="he-IL"/>
        </w:rPr>
      </w:pPr>
      <w:r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ABE47A" wp14:editId="36736338">
                <wp:simplePos x="0" y="0"/>
                <wp:positionH relativeFrom="page">
                  <wp:posOffset>4113983</wp:posOffset>
                </wp:positionH>
                <wp:positionV relativeFrom="page">
                  <wp:posOffset>6203246</wp:posOffset>
                </wp:positionV>
                <wp:extent cx="2683510" cy="283845"/>
                <wp:effectExtent l="0" t="0" r="8890" b="8255"/>
                <wp:wrapNone/>
                <wp:docPr id="6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35F1E" w14:textId="4A0C9950" w:rsidR="005D77AB" w:rsidRPr="0028726B" w:rsidRDefault="0059608B" w:rsidP="005D77AB">
                            <w:pPr>
                              <w:bidi/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מדוע הקורס הזה הוא עבורך?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BE47A" id="Text Box 212" o:spid="_x0000_s1032" type="#_x0000_t202" style="position:absolute;left:0;text-align:left;margin-left:323.95pt;margin-top:488.45pt;width:211.3pt;height:22.3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" filled="f" stroked="f">
                <v:textbox inset="0,0,0,0">
                  <w:txbxContent>
                    <w:p w14:paraId="73535F1E" w14:textId="4A0C9950" w:rsidR="005D77AB" w:rsidRPr="0028726B" w:rsidRDefault="0059608B" w:rsidP="005D77AB">
                      <w:pPr>
                        <w:bidi/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</w:rPr>
                      </w:pPr>
                      <w:r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>מדוע הקורס הזה הוא עבורך?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5B28D4" w14:textId="77777777" w:rsidR="00496F2B" w:rsidRPr="00496F2B" w:rsidRDefault="00496F2B" w:rsidP="00496F2B">
      <w:pPr>
        <w:bidi/>
        <w:ind w:left="801"/>
        <w:rPr>
          <w:rFonts w:ascii="Fb Practica" w:hAnsi="Fb Practica" w:cs="Fb Practica"/>
          <w:sz w:val="24"/>
        </w:rPr>
      </w:pPr>
    </w:p>
    <w:p w14:paraId="253D7C9F" w14:textId="12A75B02" w:rsidR="0059608B" w:rsidRPr="00793548" w:rsidRDefault="0059608B" w:rsidP="00793548">
      <w:pPr>
        <w:pStyle w:val="ListParagraph"/>
        <w:numPr>
          <w:ilvl w:val="0"/>
          <w:numId w:val="27"/>
        </w:numPr>
        <w:rPr>
          <w:rFonts w:ascii="Fb Practica" w:hAnsi="Fb Practica" w:cs="Fb Practica"/>
          <w:sz w:val="24"/>
          <w:lang w:bidi="ar-SA"/>
        </w:rPr>
      </w:pPr>
      <w:r w:rsidRPr="00793548">
        <w:rPr>
          <w:rFonts w:ascii="Fb Practica" w:hAnsi="Fb Practica" w:cs="Fb Practica" w:hint="cs"/>
          <w:sz w:val="24"/>
          <w:rtl/>
        </w:rPr>
        <w:t xml:space="preserve">כי תשכלל את היכולות שלך להשתמש במגוון מיומנויות </w:t>
      </w:r>
      <w:r w:rsidRPr="00793548">
        <w:rPr>
          <w:rFonts w:ascii="Fb Practica" w:hAnsi="Fb Practica" w:cs="Fb Practica" w:hint="cs"/>
          <w:szCs w:val="22"/>
          <w:lang w:bidi="ar-SA"/>
        </w:rPr>
        <w:t>NLP</w:t>
      </w:r>
      <w:r w:rsidRPr="00793548">
        <w:rPr>
          <w:rFonts w:ascii="Fb Practica" w:hAnsi="Fb Practica" w:cs="Fb Practica" w:hint="cs"/>
          <w:sz w:val="24"/>
          <w:rtl/>
        </w:rPr>
        <w:t>.</w:t>
      </w:r>
    </w:p>
    <w:p w14:paraId="42E2A5AC" w14:textId="77777777" w:rsidR="0059608B" w:rsidRPr="00793548" w:rsidRDefault="0059608B" w:rsidP="00793548">
      <w:pPr>
        <w:pStyle w:val="ListParagraph"/>
        <w:numPr>
          <w:ilvl w:val="0"/>
          <w:numId w:val="27"/>
        </w:numPr>
        <w:rPr>
          <w:rFonts w:ascii="Fb Practica" w:hAnsi="Fb Practica" w:cs="Fb Practica"/>
          <w:sz w:val="24"/>
          <w:lang w:bidi="ar-SA"/>
        </w:rPr>
      </w:pPr>
      <w:r w:rsidRPr="00793548">
        <w:rPr>
          <w:rFonts w:ascii="Fb Practica" w:hAnsi="Fb Practica" w:cs="Fb Practica" w:hint="cs"/>
          <w:sz w:val="24"/>
          <w:rtl/>
        </w:rPr>
        <w:t xml:space="preserve">כי תלמד לשלב טכניקות </w:t>
      </w:r>
      <w:r w:rsidRPr="00793548">
        <w:rPr>
          <w:rFonts w:ascii="Fb Practica" w:hAnsi="Fb Practica" w:cs="Fb Practica" w:hint="cs"/>
          <w:szCs w:val="22"/>
          <w:lang w:bidi="ar-SA"/>
        </w:rPr>
        <w:t>NLP</w:t>
      </w:r>
      <w:r w:rsidRPr="00793548">
        <w:rPr>
          <w:rFonts w:ascii="Fb Practica" w:hAnsi="Fb Practica" w:cs="Fb Practica" w:hint="cs"/>
          <w:sz w:val="24"/>
          <w:rtl/>
        </w:rPr>
        <w:t xml:space="preserve"> וליצור תהליכים חדשים ואפקטיביים משלך בהתאמה מושלמת לצרכי המונחה.</w:t>
      </w:r>
    </w:p>
    <w:p w14:paraId="0BFA7D05" w14:textId="77777777" w:rsidR="0059608B" w:rsidRPr="00793548" w:rsidRDefault="0059608B" w:rsidP="00793548">
      <w:pPr>
        <w:pStyle w:val="ListParagraph"/>
        <w:numPr>
          <w:ilvl w:val="0"/>
          <w:numId w:val="27"/>
        </w:numPr>
        <w:rPr>
          <w:rFonts w:ascii="Fb Practica" w:hAnsi="Fb Practica" w:cs="Fb Practica"/>
          <w:sz w:val="24"/>
          <w:lang w:bidi="ar-SA"/>
        </w:rPr>
      </w:pPr>
      <w:r w:rsidRPr="00793548">
        <w:rPr>
          <w:rFonts w:ascii="Fb Practica" w:hAnsi="Fb Practica" w:cs="Fb Practica" w:hint="cs"/>
          <w:sz w:val="24"/>
          <w:rtl/>
        </w:rPr>
        <w:t>כי תלמד ליצור לעצמך מרחב של אין סופי של אפשרויות להגשים את הפוטנציאל האמיתי שלך.</w:t>
      </w:r>
    </w:p>
    <w:p w14:paraId="504AEC4A" w14:textId="600F046B" w:rsidR="000A730C" w:rsidRPr="004165ED" w:rsidRDefault="0059608B" w:rsidP="004165ED">
      <w:pPr>
        <w:pStyle w:val="ListParagraph"/>
        <w:numPr>
          <w:ilvl w:val="0"/>
          <w:numId w:val="27"/>
        </w:numPr>
        <w:rPr>
          <w:rFonts w:ascii="Fb Practica" w:hAnsi="Fb Practica" w:cs="Fb Practica"/>
          <w:sz w:val="24"/>
          <w:rtl/>
        </w:rPr>
      </w:pPr>
      <w:r w:rsidRPr="00793548">
        <w:rPr>
          <w:rFonts w:ascii="Fb Practica" w:hAnsi="Fb Practica" w:cs="Fb Practica" w:hint="cs"/>
          <w:sz w:val="24"/>
          <w:rtl/>
        </w:rPr>
        <w:t>כי מאסטר זה אדם המחובר אל העוצמה שלו וחי את הייעוד שלו.</w: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13693" behindDoc="0" locked="0" layoutInCell="1" allowOverlap="1" wp14:anchorId="1697EAFE" wp14:editId="071EF7FF">
                <wp:simplePos x="0" y="0"/>
                <wp:positionH relativeFrom="column">
                  <wp:posOffset>-727075</wp:posOffset>
                </wp:positionH>
                <wp:positionV relativeFrom="paragraph">
                  <wp:posOffset>389890</wp:posOffset>
                </wp:positionV>
                <wp:extent cx="7984490" cy="1995170"/>
                <wp:effectExtent l="0" t="0" r="381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4490" cy="1995170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13290" id="Rectangle 8" o:spid="_x0000_s1026" style="position:absolute;margin-left:-57.25pt;margin-top:30.7pt;width:628.7pt;height:157.1pt;z-index:2516136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" fillcolor="#d1b49a" stroked="f" strokeweight="2pt">
                <v:fill opacity="27499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E2203CE" wp14:editId="3DB29586">
            <wp:simplePos x="0" y="0"/>
            <wp:positionH relativeFrom="column">
              <wp:posOffset>3689777</wp:posOffset>
            </wp:positionH>
            <wp:positionV relativeFrom="paragraph">
              <wp:posOffset>302660</wp:posOffset>
            </wp:positionV>
            <wp:extent cx="2453640" cy="2081530"/>
            <wp:effectExtent l="0" t="0" r="0" b="1270"/>
            <wp:wrapNone/>
            <wp:docPr id="9" name="Picture 9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שני-ואני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C183" w14:textId="741838CD" w:rsidR="000A730C" w:rsidRDefault="002311F3" w:rsidP="000A730C">
      <w:pPr>
        <w:bidi/>
        <w:rPr>
          <w:rFonts w:ascii="Times New Roman" w:hAnsi="Times New Roman" w:cs="Fb Practica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922" behindDoc="0" locked="0" layoutInCell="1" allowOverlap="1" wp14:anchorId="2A381C7E" wp14:editId="31BB2336">
                <wp:simplePos x="0" y="0"/>
                <wp:positionH relativeFrom="column">
                  <wp:posOffset>-199390</wp:posOffset>
                </wp:positionH>
                <wp:positionV relativeFrom="paragraph">
                  <wp:posOffset>324435</wp:posOffset>
                </wp:positionV>
                <wp:extent cx="3322320" cy="205295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2052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88E86" w14:textId="77777777" w:rsidR="004C6179" w:rsidRPr="005057CC" w:rsidRDefault="004C6179" w:rsidP="004C6179">
                            <w:pPr>
                              <w:bidi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</w:pP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יוסי קדמי הוא מחברם של רבי המכר: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"משהו נפלא עומד להתרחש"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“להפוך לאומן החיים הטובים עם 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t>NLP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”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“להפוך לאומן בשאלת שאלות”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,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“להפוך לאומן השינוי בקו הזמן”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"1000 שאלות לחיים טובים יותר"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יוסי ושני, מפתחים משחקים המבוססים על אותם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עקרונות הנלמדים בקורס, בין יתר המשחקים שפיתחו ,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משחק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t>So Do You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הנמצא בעשרות אלפי בתים.</w:t>
                            </w:r>
                          </w:p>
                          <w:p w14:paraId="5BC6A9CE" w14:textId="77777777" w:rsidR="004C6179" w:rsidRDefault="004C61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1C7E" id="Text Box 89" o:spid="_x0000_s1033" type="#_x0000_t202" style="position:absolute;left:0;text-align:left;margin-left:-15.7pt;margin-top:25.55pt;width:261.6pt;height:161.65pt;z-index:2517229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" filled="f" stroked="f" strokeweight=".5pt">
                <v:textbox>
                  <w:txbxContent>
                    <w:p w14:paraId="20E88E86" w14:textId="77777777" w:rsidR="004C6179" w:rsidRPr="005057CC" w:rsidRDefault="004C6179" w:rsidP="004C6179">
                      <w:pPr>
                        <w:bidi/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</w:pP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יוסי קדמי הוא מחברם של רבי המכר: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"משהו נפלא עומד להתרחש"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“להפוך לאומן החיים הטובים עם 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t>NLP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”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“להפוך לאומן בשאלת שאלות”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,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“להפוך לאומן השינוי בקו הזמן”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"1000 שאלות לחיים טובים יותר"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.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יוסי ושני, מפתחים משחקים המבוססים על אותם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עקרונות הנלמדים בקורס, בין יתר המשחקים שפיתחו ,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משחק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t>So Do You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הנמצא בעשרות אלפי בתים.</w:t>
                      </w:r>
                    </w:p>
                    <w:p w14:paraId="5BC6A9CE" w14:textId="77777777" w:rsidR="004C6179" w:rsidRDefault="004C6179"/>
                  </w:txbxContent>
                </v:textbox>
              </v:shape>
            </w:pict>
          </mc:Fallback>
        </mc:AlternateContent>
      </w:r>
    </w:p>
    <w:p w14:paraId="5FAEDEB2" w14:textId="3C6F2682" w:rsidR="000D5E0D" w:rsidRPr="005057CC" w:rsidRDefault="0005699C" w:rsidP="000A730C">
      <w:pPr>
        <w:bidi/>
        <w:rPr>
          <w:rFonts w:ascii="Times New Roman" w:hAnsi="Times New Roman" w:cs="Fb Practica"/>
          <w:sz w:val="24"/>
          <w:szCs w:val="24"/>
          <w:rtl/>
        </w:rPr>
      </w:pPr>
      <w:r>
        <w:rPr>
          <w:rFonts w:ascii="Times New Roman" w:hAnsi="Times New Roman" w:cs="Fb Practica"/>
          <w:sz w:val="24"/>
          <w:szCs w:val="24"/>
          <w:rtl/>
        </w:rPr>
        <w:br/>
      </w:r>
    </w:p>
    <w:p w14:paraId="452DD569" w14:textId="4D4D8150" w:rsidR="00EF2236" w:rsidRDefault="00246D6E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9936059" wp14:editId="75BE066C">
                <wp:simplePos x="0" y="0"/>
                <wp:positionH relativeFrom="page">
                  <wp:posOffset>720969</wp:posOffset>
                </wp:positionH>
                <wp:positionV relativeFrom="page">
                  <wp:posOffset>9382319</wp:posOffset>
                </wp:positionV>
                <wp:extent cx="6374423" cy="538"/>
                <wp:effectExtent l="0" t="0" r="13970" b="12700"/>
                <wp:wrapNone/>
                <wp:docPr id="7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4423" cy="5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3A08E" id="Line 131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5pt,738.75pt" to="558.65pt,738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" strokecolor="gray [1629]">
                <w10:wrap anchorx="page" anchory="page"/>
              </v:line>
            </w:pict>
          </mc:Fallback>
        </mc:AlternateContent>
      </w:r>
      <w:r w:rsidR="00974687" w:rsidRPr="005D77AB">
        <w:br w:type="page"/>
      </w:r>
      <w:r w:rsidR="00BE252B"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842730" behindDoc="1" locked="0" layoutInCell="1" allowOverlap="1" wp14:anchorId="5D5B9AF5" wp14:editId="29292DFC">
                <wp:simplePos x="0" y="0"/>
                <wp:positionH relativeFrom="column">
                  <wp:posOffset>48425</wp:posOffset>
                </wp:positionH>
                <wp:positionV relativeFrom="paragraph">
                  <wp:posOffset>4483665</wp:posOffset>
                </wp:positionV>
                <wp:extent cx="1653540" cy="0"/>
                <wp:effectExtent l="0" t="0" r="10160" b="12700"/>
                <wp:wrapNone/>
                <wp:docPr id="178" name="Straight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C95A9B" id="Straight Connector 178" o:spid="_x0000_s1026" style="position:absolute;flip:x;z-index:-2514737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pt,353.05pt" to="134pt,353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" strokecolor="black [3040]">
                <v:stroke opacity="32896f"/>
              </v:line>
            </w:pict>
          </mc:Fallback>
        </mc:AlternateContent>
      </w:r>
      <w:r w:rsidR="00BE252B"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840682" behindDoc="1" locked="0" layoutInCell="1" allowOverlap="1" wp14:anchorId="6B654F34" wp14:editId="726FC8D0">
                <wp:simplePos x="0" y="0"/>
                <wp:positionH relativeFrom="column">
                  <wp:posOffset>-5080</wp:posOffset>
                </wp:positionH>
                <wp:positionV relativeFrom="paragraph">
                  <wp:posOffset>2820670</wp:posOffset>
                </wp:positionV>
                <wp:extent cx="1653540" cy="0"/>
                <wp:effectExtent l="0" t="0" r="10160" b="1270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7C946E" id="Straight Connector 177" o:spid="_x0000_s1026" style="position:absolute;flip:x;z-index:-2514757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222.1pt" to="129.8pt,222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" strokecolor="black [3040]">
                <v:stroke opacity="32896f"/>
              </v:line>
            </w:pict>
          </mc:Fallback>
        </mc:AlternateContent>
      </w:r>
      <w:r w:rsidR="000A730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2794" behindDoc="0" locked="0" layoutInCell="1" allowOverlap="1" wp14:anchorId="55CE1F47" wp14:editId="7DD953BE">
                <wp:simplePos x="0" y="0"/>
                <wp:positionH relativeFrom="page">
                  <wp:posOffset>1360170</wp:posOffset>
                </wp:positionH>
                <wp:positionV relativeFrom="page">
                  <wp:posOffset>262890</wp:posOffset>
                </wp:positionV>
                <wp:extent cx="2319655" cy="336550"/>
                <wp:effectExtent l="0" t="0" r="0" b="0"/>
                <wp:wrapNone/>
                <wp:docPr id="15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D2BC7" w14:textId="77777777" w:rsidR="000A730C" w:rsidRPr="005805F1" w:rsidRDefault="000A730C" w:rsidP="000A730C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NLP Practitioner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1F47" id="_x0000_s1033" type="#_x0000_t202" style="position:absolute;margin-left:107.1pt;margin-top:20.7pt;width:182.65pt;height:26.5pt;z-index:2518027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" filled="f" stroked="f">
                <v:textbox inset="3.6pt,,3.6pt">
                  <w:txbxContent>
                    <w:p w14:paraId="7A6D2BC7" w14:textId="77777777" w:rsidR="000A730C" w:rsidRPr="005805F1" w:rsidRDefault="000A730C" w:rsidP="000A730C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NLP Practitioner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730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03818" behindDoc="0" locked="0" layoutInCell="1" allowOverlap="1" wp14:anchorId="1DA9C4DE" wp14:editId="2A056860">
                <wp:simplePos x="0" y="0"/>
                <wp:positionH relativeFrom="page">
                  <wp:posOffset>1938020</wp:posOffset>
                </wp:positionH>
                <wp:positionV relativeFrom="page">
                  <wp:posOffset>706220</wp:posOffset>
                </wp:positionV>
                <wp:extent cx="5341620" cy="528955"/>
                <wp:effectExtent l="0" t="0" r="0" b="0"/>
                <wp:wrapNone/>
                <wp:docPr id="15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56BF3" w14:textId="77777777" w:rsidR="000A730C" w:rsidRPr="005805F1" w:rsidRDefault="000A730C" w:rsidP="000A730C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מתכונת הקורס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C4DE" id="_x0000_s1034" type="#_x0000_t202" style="position:absolute;margin-left:152.6pt;margin-top:55.6pt;width:420.6pt;height:41.65pt;z-index:2518038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" filled="f" stroked="f">
                <v:textbox inset="3.6pt,,3.6pt">
                  <w:txbxContent>
                    <w:p w14:paraId="49356BF3" w14:textId="77777777" w:rsidR="000A730C" w:rsidRPr="005805F1" w:rsidRDefault="000A730C" w:rsidP="000A730C">
                      <w:pPr>
                        <w:pStyle w:val="Heading1"/>
                        <w:bidi/>
                        <w:spacing w:before="60"/>
                        <w:rPr>
                          <w:rFonts w:ascii="FbEkaliptus" w:hAnsi="FbEkaliptus" w:cs="FbEkaliptu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Ekaliptus" w:hAnsi="FbEkaliptus" w:cs="FbEkaliptus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מתכונת הקורס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51D4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14718" behindDoc="0" locked="0" layoutInCell="1" allowOverlap="1" wp14:anchorId="1F6D2096" wp14:editId="4CB674A2">
                <wp:simplePos x="0" y="0"/>
                <wp:positionH relativeFrom="column">
                  <wp:posOffset>-621924</wp:posOffset>
                </wp:positionH>
                <wp:positionV relativeFrom="paragraph">
                  <wp:posOffset>5697614</wp:posOffset>
                </wp:positionV>
                <wp:extent cx="7856220" cy="3875646"/>
                <wp:effectExtent l="0" t="0" r="508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3875646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C2832" id="Rectangle 4" o:spid="_x0000_s1026" style="position:absolute;margin-left:-48.95pt;margin-top:448.65pt;width:618.6pt;height:305.15pt;z-index:251614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" fillcolor="#d1b49a" stroked="f" strokeweight="2pt">
                <v:fill opacity="27499f"/>
              </v:rect>
            </w:pict>
          </mc:Fallback>
        </mc:AlternateContent>
      </w:r>
      <w:r w:rsidR="000908D8">
        <w:rPr>
          <w:noProof/>
          <w:rtl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8191049" wp14:editId="0EA546DE">
                <wp:simplePos x="0" y="0"/>
                <wp:positionH relativeFrom="page">
                  <wp:posOffset>674972</wp:posOffset>
                </wp:positionH>
                <wp:positionV relativeFrom="page">
                  <wp:posOffset>656924</wp:posOffset>
                </wp:positionV>
                <wp:extent cx="914400" cy="342900"/>
                <wp:effectExtent l="5715" t="5715" r="3810" b="3810"/>
                <wp:wrapNone/>
                <wp:docPr id="59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44444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2DE0F" id="AutoShape 135" o:spid="_x0000_s1026" style="position:absolute;margin-left:53.15pt;margin-top:51.75pt;width:1in;height:2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1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" stroked="f">
                <w10:wrap anchorx="page" anchory="page"/>
              </v:roundrect>
            </w:pict>
          </mc:Fallback>
        </mc:AlternateContent>
      </w:r>
    </w:p>
    <w:p w14:paraId="42802F48" w14:textId="6D394F10" w:rsidR="00EF2236" w:rsidRPr="00EF2236" w:rsidRDefault="0059608B" w:rsidP="00EF2236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849898" behindDoc="1" locked="0" layoutInCell="1" allowOverlap="1" wp14:anchorId="65EC8AC2" wp14:editId="371C2E3E">
            <wp:simplePos x="0" y="0"/>
            <wp:positionH relativeFrom="margin">
              <wp:posOffset>-542290</wp:posOffset>
            </wp:positionH>
            <wp:positionV relativeFrom="margin">
              <wp:posOffset>-541020</wp:posOffset>
            </wp:positionV>
            <wp:extent cx="7750175" cy="11493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1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840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81642" behindDoc="0" locked="0" layoutInCell="1" allowOverlap="1" wp14:anchorId="72169449" wp14:editId="4A9AFE57">
                <wp:simplePos x="0" y="0"/>
                <wp:positionH relativeFrom="margin">
                  <wp:posOffset>3618865</wp:posOffset>
                </wp:positionH>
                <wp:positionV relativeFrom="margin">
                  <wp:posOffset>-289560</wp:posOffset>
                </wp:positionV>
                <wp:extent cx="2369820" cy="472440"/>
                <wp:effectExtent l="0" t="0" r="0" b="0"/>
                <wp:wrapNone/>
                <wp:docPr id="3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915A6" w14:textId="642FF90B" w:rsidR="00722840" w:rsidRPr="006534B3" w:rsidRDefault="00722840" w:rsidP="00722840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bEkaliptus Light" w:hAnsi="FbEkaliptus Light" w:cs="FbEkaliptus Light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7B679A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ספטמבר</w:t>
                            </w: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E903E6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69449" id="_x0000_s1036" type="#_x0000_t202" style="position:absolute;margin-left:284.95pt;margin-top:-22.8pt;width:186.6pt;height:37.2pt;z-index:2518816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" filled="f" stroked="f">
                <v:textbox inset="3.6pt,,3.6pt">
                  <w:txbxContent>
                    <w:p w14:paraId="5DF915A6" w14:textId="642FF90B" w:rsidR="00722840" w:rsidRPr="006534B3" w:rsidRDefault="00722840" w:rsidP="00722840">
                      <w:pPr>
                        <w:pStyle w:val="Heading1"/>
                        <w:spacing w:before="60"/>
                        <w:jc w:val="center"/>
                        <w:rPr>
                          <w:rFonts w:ascii="FbEkaliptus Light" w:hAnsi="FbEkaliptus Light" w:cs="FbEkaliptus Light"/>
                          <w:b w:val="0"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מחזור </w:t>
                      </w:r>
                      <w:r w:rsidR="007B679A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ספטמבר</w:t>
                      </w: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 w:rsidR="00E903E6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2025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127E3" w:rsidRPr="00B127E3">
        <w:rPr>
          <w:noProof/>
        </w:rPr>
        <mc:AlternateContent>
          <mc:Choice Requires="wps">
            <w:drawing>
              <wp:anchor distT="0" distB="0" distL="114300" distR="114300" simplePos="0" relativeHeight="251851946" behindDoc="0" locked="0" layoutInCell="1" allowOverlap="1" wp14:anchorId="5F8C1CEA" wp14:editId="69623200">
                <wp:simplePos x="0" y="0"/>
                <wp:positionH relativeFrom="page">
                  <wp:posOffset>1391285</wp:posOffset>
                </wp:positionH>
                <wp:positionV relativeFrom="page">
                  <wp:posOffset>282575</wp:posOffset>
                </wp:positionV>
                <wp:extent cx="2319655" cy="336550"/>
                <wp:effectExtent l="0" t="0" r="0" b="0"/>
                <wp:wrapNone/>
                <wp:docPr id="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D3227" w14:textId="4EF384CD" w:rsidR="00B127E3" w:rsidRPr="005805F1" w:rsidRDefault="00B127E3" w:rsidP="00B127E3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 xml:space="preserve">NLP </w:t>
                            </w:r>
                            <w:r w:rsid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C1CEA" id="_x0000_s1036" type="#_x0000_t202" style="position:absolute;margin-left:109.55pt;margin-top:22.25pt;width:182.65pt;height:26.5pt;z-index:2518519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" filled="f" stroked="f">
                <v:textbox inset="3.6pt,,3.6pt">
                  <w:txbxContent>
                    <w:p w14:paraId="729D3227" w14:textId="4EF384CD" w:rsidR="00B127E3" w:rsidRPr="005805F1" w:rsidRDefault="00B127E3" w:rsidP="00B127E3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 xml:space="preserve">NLP </w:t>
                      </w:r>
                      <w:r w:rsid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27E3" w:rsidRPr="00B127E3">
        <w:rPr>
          <w:noProof/>
        </w:rPr>
        <mc:AlternateContent>
          <mc:Choice Requires="wps">
            <w:drawing>
              <wp:anchor distT="0" distB="0" distL="114300" distR="114300" simplePos="0" relativeHeight="251852970" behindDoc="0" locked="0" layoutInCell="1" allowOverlap="1" wp14:anchorId="7202345F" wp14:editId="24F968B7">
                <wp:simplePos x="0" y="0"/>
                <wp:positionH relativeFrom="page">
                  <wp:posOffset>1971298</wp:posOffset>
                </wp:positionH>
                <wp:positionV relativeFrom="page">
                  <wp:posOffset>720990</wp:posOffset>
                </wp:positionV>
                <wp:extent cx="5341620" cy="528955"/>
                <wp:effectExtent l="0" t="0" r="0" b="0"/>
                <wp:wrapNone/>
                <wp:docPr id="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9F436" w14:textId="144F60B0" w:rsidR="00B127E3" w:rsidRPr="005805F1" w:rsidRDefault="00B127E3" w:rsidP="00B127E3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מתכונת הקורס</w:t>
                            </w:r>
                            <w:r w:rsidR="00F07C47"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345F" id="_x0000_s1037" type="#_x0000_t202" style="position:absolute;margin-left:155.2pt;margin-top:56.75pt;width:420.6pt;height:41.65pt;z-index:2518529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" filled="f" stroked="f">
                <v:textbox inset="3.6pt,,3.6pt">
                  <w:txbxContent>
                    <w:p w14:paraId="1399F436" w14:textId="144F60B0" w:rsidR="00B127E3" w:rsidRPr="005805F1" w:rsidRDefault="00B127E3" w:rsidP="00B127E3">
                      <w:pPr>
                        <w:pStyle w:val="Heading1"/>
                        <w:bidi/>
                        <w:spacing w:before="60"/>
                        <w:rPr>
                          <w:rFonts w:ascii="FbEkaliptus Bold" w:hAnsi="FbEkaliptus Bold" w:cs="FbEkaliptus Bold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Ekaliptus Bold" w:hAnsi="FbEkaliptus Bold" w:cs="FbEkaliptus Bold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מתכונת הקורס</w:t>
                      </w:r>
                      <w:r w:rsidR="00F07C47">
                        <w:rPr>
                          <w:rFonts w:ascii="FbEkaliptus Bold" w:hAnsi="FbEkaliptus Bold" w:cs="FbEkaliptus Bold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1AF59B" w14:textId="4555B1A8" w:rsidR="00EF2236" w:rsidRDefault="00EF2236" w:rsidP="00EF2236">
      <w:pPr>
        <w:tabs>
          <w:tab w:val="left" w:pos="9162"/>
        </w:tabs>
        <w:rPr>
          <w:rtl/>
        </w:rPr>
      </w:pPr>
      <w:r>
        <w:tab/>
      </w:r>
    </w:p>
    <w:p w14:paraId="3C0A7BDC" w14:textId="116F3490" w:rsidR="0092717D" w:rsidRDefault="0092717D"/>
    <w:p w14:paraId="6E8992DA" w14:textId="79D7E978" w:rsidR="0092717D" w:rsidRPr="0092717D" w:rsidRDefault="00E76A4C" w:rsidP="0092717D">
      <w:pPr>
        <w:rPr>
          <w:rtl/>
        </w:rPr>
      </w:pPr>
      <w:r w:rsidRPr="00BE252B">
        <w:rPr>
          <w:noProof/>
        </w:rPr>
        <mc:AlternateContent>
          <mc:Choice Requires="wps">
            <w:drawing>
              <wp:anchor distT="0" distB="0" distL="114300" distR="114300" simplePos="0" relativeHeight="251837610" behindDoc="0" locked="0" layoutInCell="1" allowOverlap="1" wp14:anchorId="45D6C2A4" wp14:editId="70F97CD3">
                <wp:simplePos x="0" y="0"/>
                <wp:positionH relativeFrom="column">
                  <wp:posOffset>5304885</wp:posOffset>
                </wp:positionH>
                <wp:positionV relativeFrom="paragraph">
                  <wp:posOffset>117854</wp:posOffset>
                </wp:positionV>
                <wp:extent cx="0" cy="2221865"/>
                <wp:effectExtent l="0" t="0" r="12700" b="13335"/>
                <wp:wrapNone/>
                <wp:docPr id="175" name="Straight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18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E0EDC" id="Straight Connector 175" o:spid="_x0000_s1026" style="position:absolute;z-index:2518376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7pt,9.3pt" to="417.7pt,18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" strokecolor="black [3040]">
                <v:stroke opacity="32896f"/>
              </v:line>
            </w:pict>
          </mc:Fallback>
        </mc:AlternateContent>
      </w:r>
      <w:r w:rsidRPr="00BE252B">
        <w:rPr>
          <w:noProof/>
        </w:rPr>
        <mc:AlternateContent>
          <mc:Choice Requires="wps">
            <w:drawing>
              <wp:anchor distT="0" distB="0" distL="114300" distR="114300" simplePos="0" relativeHeight="251836586" behindDoc="1" locked="0" layoutInCell="1" allowOverlap="1" wp14:anchorId="361FCC91" wp14:editId="08A02468">
                <wp:simplePos x="0" y="0"/>
                <wp:positionH relativeFrom="column">
                  <wp:posOffset>1604081</wp:posOffset>
                </wp:positionH>
                <wp:positionV relativeFrom="paragraph">
                  <wp:posOffset>117855</wp:posOffset>
                </wp:positionV>
                <wp:extent cx="0" cy="2221906"/>
                <wp:effectExtent l="0" t="0" r="12700" b="13335"/>
                <wp:wrapNone/>
                <wp:docPr id="174" name="Straight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19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D169D" id="Straight Connector 174" o:spid="_x0000_s1026" style="position:absolute;z-index:-2514798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9.3pt" to="126.3pt,18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" strokecolor="black [3040]">
                <v:stroke opacity="32896f"/>
              </v:line>
            </w:pict>
          </mc:Fallback>
        </mc:AlternateContent>
      </w:r>
    </w:p>
    <w:p w14:paraId="0916F07F" w14:textId="596B9401" w:rsidR="0092717D" w:rsidRPr="0092717D" w:rsidRDefault="00E76A4C" w:rsidP="009271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B0E6C33" wp14:editId="40252BAF">
                <wp:simplePos x="0" y="0"/>
                <wp:positionH relativeFrom="page">
                  <wp:posOffset>1640205</wp:posOffset>
                </wp:positionH>
                <wp:positionV relativeFrom="page">
                  <wp:posOffset>1794059</wp:posOffset>
                </wp:positionV>
                <wp:extent cx="3989705" cy="312420"/>
                <wp:effectExtent l="0" t="0" r="10795" b="5080"/>
                <wp:wrapNone/>
                <wp:docPr id="6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9705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98B8E" w14:textId="29C04932" w:rsidR="001E6338" w:rsidRPr="0028726B" w:rsidRDefault="004D34B4" w:rsidP="00814F12">
                            <w:pPr>
                              <w:pStyle w:val="Heading3"/>
                              <w:bidi/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מתכונת הקורס</w:t>
                            </w:r>
                          </w:p>
                          <w:p w14:paraId="2EBBAEF6" w14:textId="77777777" w:rsidR="001E6338" w:rsidRPr="0028726B" w:rsidRDefault="001E6338" w:rsidP="001E6338">
                            <w:pPr>
                              <w:pStyle w:val="Heading2"/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E6C33" id="Text Box 143" o:spid="_x0000_s1038" type="#_x0000_t202" style="position:absolute;margin-left:129.15pt;margin-top:141.25pt;width:314.15pt;height:24.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" filled="f" stroked="f">
                <v:textbox inset="0,0,0,0">
                  <w:txbxContent>
                    <w:p w14:paraId="63898B8E" w14:textId="29C04932" w:rsidR="001E6338" w:rsidRPr="0028726B" w:rsidRDefault="004D34B4" w:rsidP="00814F12">
                      <w:pPr>
                        <w:pStyle w:val="Heading3"/>
                        <w:bidi/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  <w:lang w:bidi="he-IL"/>
                        </w:rPr>
                      </w:pPr>
                      <w:r w:rsidRPr="0028726B"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>מתכונת הקורס</w:t>
                      </w:r>
                    </w:p>
                    <w:p w14:paraId="2EBBAEF6" w14:textId="77777777" w:rsidR="001E6338" w:rsidRPr="0028726B" w:rsidRDefault="001E6338" w:rsidP="001E6338">
                      <w:pPr>
                        <w:pStyle w:val="Heading2"/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ADC00A" w14:textId="71CD4BE0" w:rsidR="0092717D" w:rsidRPr="0092717D" w:rsidRDefault="00E76A4C" w:rsidP="009271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AD87BA7" wp14:editId="28D79521">
                <wp:simplePos x="0" y="0"/>
                <wp:positionH relativeFrom="margin">
                  <wp:posOffset>1741170</wp:posOffset>
                </wp:positionH>
                <wp:positionV relativeFrom="page">
                  <wp:posOffset>2207444</wp:posOffset>
                </wp:positionV>
                <wp:extent cx="3331210" cy="2482215"/>
                <wp:effectExtent l="0" t="0" r="8890" b="6985"/>
                <wp:wrapNone/>
                <wp:docPr id="6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2482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E7C64" w14:textId="20043587" w:rsidR="00906C8E" w:rsidRDefault="00F1275B" w:rsidP="00F53C5F">
                            <w:pPr>
                              <w:bidi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</w:pP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הקורס מחולק </w:t>
                            </w:r>
                            <w:r w:rsidR="00F53C5F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לשני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חלקים</w:t>
                            </w:r>
                            <w:r w:rsidR="008B6E07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F53C5F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בני ארבעה ימים כל אחד</w:t>
                            </w:r>
                            <w:r w:rsidR="00E53BD2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.</w:t>
                            </w:r>
                          </w:p>
                          <w:p w14:paraId="24B40585" w14:textId="6F565F28" w:rsidR="001E6338" w:rsidRPr="005057CC" w:rsidRDefault="004179ED" w:rsidP="00906C8E">
                            <w:pPr>
                              <w:bidi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סה"כ כ</w:t>
                            </w:r>
                            <w:r w:rsidR="00F1275B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="00F53C5F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80</w:t>
                            </w:r>
                            <w:r w:rsidR="00F1275B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שעות אקדמאיות.</w:t>
                            </w:r>
                            <w:r w:rsidR="00F1275B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="00462EA2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="00462EA2"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חלק א’ </w:t>
                            </w:r>
                            <w:r w:rsidR="00462EA2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| 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לגלות את המאסטר שבך</w:t>
                            </w:r>
                            <w:r w:rsidR="00462EA2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 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16</w:t>
                            </w:r>
                            <w:r w:rsidR="00371226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19</w:t>
                            </w:r>
                            <w:r w:rsidR="004C4754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09</w:t>
                            </w:r>
                            <w:r w:rsidR="004C4754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55322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202</w:t>
                            </w:r>
                            <w:r w:rsidR="00E903E6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5</w:t>
                            </w:r>
                            <w:r w:rsidR="0018192B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18192B" w:rsidRPr="0018192B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462EA2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="00462EA2"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חלק ב’ </w:t>
                            </w:r>
                            <w:r w:rsidR="00462EA2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| 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שינוי </w:t>
                            </w:r>
                            <w:r w:rsidR="00F53C5F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ברמות העמוקות</w:t>
                            </w:r>
                            <w:r w:rsidR="0018192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462EA2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19</w:t>
                            </w:r>
                            <w:r w:rsidR="00E76A4C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22</w:t>
                            </w:r>
                            <w:r w:rsidR="00E76A4C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10</w:t>
                            </w:r>
                            <w:r w:rsidR="004C4754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55322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202</w:t>
                            </w:r>
                            <w:r w:rsidR="00E903E6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5</w:t>
                            </w:r>
                            <w:r w:rsidR="0018192B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18192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                </w:t>
                            </w:r>
                            <w:r w:rsidR="0018192B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87BA7" id="Text Box 145" o:spid="_x0000_s1040" type="#_x0000_t202" style="position:absolute;margin-left:137.1pt;margin-top:173.8pt;width:262.3pt;height:195.45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" filled="f" stroked="f">
                <v:textbox inset="0,0,0,0">
                  <w:txbxContent>
                    <w:p w14:paraId="538E7C64" w14:textId="20043587" w:rsidR="00906C8E" w:rsidRDefault="00F1275B" w:rsidP="00F53C5F">
                      <w:pPr>
                        <w:bidi/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</w:pP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הקורס מחולק </w:t>
                      </w:r>
                      <w:r w:rsidR="00F53C5F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לשני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חלקים</w:t>
                      </w:r>
                      <w:r w:rsidR="008B6E07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F53C5F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בני ארבעה ימים כל אחד</w:t>
                      </w:r>
                      <w:r w:rsidR="00E53BD2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.</w:t>
                      </w:r>
                    </w:p>
                    <w:p w14:paraId="24B40585" w14:textId="6F565F28" w:rsidR="001E6338" w:rsidRPr="005057CC" w:rsidRDefault="004179ED" w:rsidP="00906C8E">
                      <w:pPr>
                        <w:bidi/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סה"כ כ</w:t>
                      </w:r>
                      <w:r w:rsidR="00F1275B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="00F53C5F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80</w:t>
                      </w:r>
                      <w:r w:rsidR="00F1275B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שעות אקדמאיות.</w:t>
                      </w:r>
                      <w:r w:rsidR="00F1275B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="00462EA2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="00462EA2"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חלק א’ </w:t>
                      </w:r>
                      <w:r w:rsidR="00462EA2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| 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לגלות את המאסטר שבך</w:t>
                      </w:r>
                      <w:r w:rsidR="00462EA2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 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16</w:t>
                      </w:r>
                      <w:r w:rsidR="00371226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19</w:t>
                      </w:r>
                      <w:r w:rsidR="004C4754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09</w:t>
                      </w:r>
                      <w:r w:rsidR="004C4754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55322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202</w:t>
                      </w:r>
                      <w:r w:rsidR="00E903E6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5</w:t>
                      </w:r>
                      <w:r w:rsidR="0018192B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18192B" w:rsidRPr="0018192B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462EA2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="00462EA2"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חלק ב’ </w:t>
                      </w:r>
                      <w:r w:rsidR="00462EA2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| 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שינוי </w:t>
                      </w:r>
                      <w:r w:rsidR="00F53C5F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ברמות העמוקות</w:t>
                      </w:r>
                      <w:r w:rsidR="0018192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462EA2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19</w:t>
                      </w:r>
                      <w:r w:rsidR="00E76A4C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22</w:t>
                      </w:r>
                      <w:r w:rsidR="00E76A4C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10</w:t>
                      </w:r>
                      <w:r w:rsidR="004C4754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55322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202</w:t>
                      </w:r>
                      <w:r w:rsidR="00E903E6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5</w:t>
                      </w:r>
                      <w:r w:rsidR="0018192B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18192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                </w:t>
                      </w:r>
                      <w:r w:rsidR="0018192B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89CD2C6" w14:textId="77777777" w:rsidR="0092717D" w:rsidRPr="0092717D" w:rsidRDefault="0092717D" w:rsidP="0092717D">
      <w:pPr>
        <w:rPr>
          <w:rtl/>
        </w:rPr>
      </w:pPr>
    </w:p>
    <w:p w14:paraId="2091353C" w14:textId="77777777" w:rsidR="0092717D" w:rsidRPr="0092717D" w:rsidRDefault="0092717D" w:rsidP="0092717D">
      <w:pPr>
        <w:rPr>
          <w:rtl/>
        </w:rPr>
      </w:pPr>
    </w:p>
    <w:p w14:paraId="7C119136" w14:textId="77777777" w:rsidR="0092717D" w:rsidRPr="0092717D" w:rsidRDefault="0092717D" w:rsidP="0092717D">
      <w:pPr>
        <w:rPr>
          <w:rtl/>
        </w:rPr>
      </w:pPr>
    </w:p>
    <w:p w14:paraId="20DBA349" w14:textId="77777777" w:rsidR="0092717D" w:rsidRPr="0092717D" w:rsidRDefault="0092717D" w:rsidP="0092717D">
      <w:pPr>
        <w:rPr>
          <w:rtl/>
        </w:rPr>
      </w:pPr>
    </w:p>
    <w:p w14:paraId="06635333" w14:textId="77777777" w:rsidR="0092717D" w:rsidRPr="0092717D" w:rsidRDefault="0092717D" w:rsidP="0092717D">
      <w:pPr>
        <w:rPr>
          <w:rtl/>
        </w:rPr>
      </w:pPr>
    </w:p>
    <w:p w14:paraId="3C39F5BC" w14:textId="77777777" w:rsidR="0092717D" w:rsidRPr="0092717D" w:rsidRDefault="0092717D" w:rsidP="0092717D">
      <w:pPr>
        <w:rPr>
          <w:rtl/>
        </w:rPr>
      </w:pPr>
    </w:p>
    <w:p w14:paraId="6BDB56EE" w14:textId="0342EA41" w:rsidR="0092717D" w:rsidRPr="0092717D" w:rsidRDefault="00E76A4C" w:rsidP="009271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359AED5" wp14:editId="2120B776">
                <wp:simplePos x="0" y="0"/>
                <wp:positionH relativeFrom="margin">
                  <wp:posOffset>3349625</wp:posOffset>
                </wp:positionH>
                <wp:positionV relativeFrom="page">
                  <wp:posOffset>4080326</wp:posOffset>
                </wp:positionV>
                <wp:extent cx="2671445" cy="286385"/>
                <wp:effectExtent l="0" t="0" r="8255" b="5715"/>
                <wp:wrapNone/>
                <wp:docPr id="63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D84D24" w14:textId="0485D0C5" w:rsidR="001E6338" w:rsidRPr="0028726B" w:rsidRDefault="00793548" w:rsidP="00F51D45">
                            <w:pPr>
                              <w:pStyle w:val="Heading2"/>
                              <w:jc w:val="right"/>
                              <w:rPr>
                                <w:rFonts w:ascii="FbEkaliptus Light" w:hAnsi="FbEkaliptus Light" w:cs="FbEkaliptus Light"/>
                                <w:color w:val="BE4A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מה מייחד את הקורס שלנו?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9AED5" id="Text Box 139" o:spid="_x0000_s1040" type="#_x0000_t202" style="position:absolute;margin-left:263.75pt;margin-top:321.3pt;width:210.35pt;height:22.55pt;z-index: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" filled="f" stroked="f">
                <v:textbox inset="0,0,0,0">
                  <w:txbxContent>
                    <w:p w14:paraId="2AD84D24" w14:textId="0485D0C5" w:rsidR="001E6338" w:rsidRPr="0028726B" w:rsidRDefault="00793548" w:rsidP="00F51D45">
                      <w:pPr>
                        <w:pStyle w:val="Heading2"/>
                        <w:jc w:val="right"/>
                        <w:rPr>
                          <w:rFonts w:ascii="FbEkaliptus Light" w:hAnsi="FbEkaliptus Light" w:cs="FbEkaliptus Light"/>
                          <w:color w:val="BE4A1D"/>
                          <w:sz w:val="40"/>
                          <w:szCs w:val="40"/>
                        </w:rPr>
                      </w:pPr>
                      <w:r>
                        <w:rPr>
                          <w:rFonts w:ascii="FbEkaliptus Light" w:hAnsi="FbEkaliptus Light" w:cs="FbEkaliptus Light" w:hint="cs"/>
                          <w:color w:val="BE4A1D"/>
                          <w:sz w:val="40"/>
                          <w:szCs w:val="40"/>
                          <w:rtl/>
                          <w:lang w:bidi="he-IL"/>
                        </w:rPr>
                        <w:t>מה מייחד את הקורס שלנו?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C03FC17" w14:textId="6A1B69C9" w:rsidR="0092717D" w:rsidRPr="0092717D" w:rsidRDefault="00E76A4C" w:rsidP="009271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E4D6995" wp14:editId="2E6E1D1F">
                <wp:simplePos x="0" y="0"/>
                <wp:positionH relativeFrom="page">
                  <wp:posOffset>1536700</wp:posOffset>
                </wp:positionH>
                <wp:positionV relativeFrom="page">
                  <wp:posOffset>4429760</wp:posOffset>
                </wp:positionV>
                <wp:extent cx="5307330" cy="2973705"/>
                <wp:effectExtent l="0" t="0" r="1270" b="10795"/>
                <wp:wrapNone/>
                <wp:docPr id="6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7330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C2231" w14:textId="3851640E" w:rsidR="00F1275B" w:rsidRPr="005057CC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>מתכונת הקורס תואמת למרכזים המובילים בעולם</w:t>
                            </w:r>
                            <w:r w:rsidR="001A6F11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.</w:t>
                            </w: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 xml:space="preserve"> </w:t>
                            </w:r>
                            <w:r w:rsidR="0092717D">
                              <w:rPr>
                                <w:rFonts w:cs="Fb Practica"/>
                                <w:sz w:val="24"/>
                                <w:rtl/>
                              </w:rPr>
                              <w:br/>
                            </w: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>ומאפשרת</w:t>
                            </w:r>
                            <w:r w:rsidR="0092717D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>הטמעה עמוקה של החומרים בתוך פרק זמן קצר</w:t>
                            </w:r>
                            <w:r w:rsidRPr="005057CC">
                              <w:rPr>
                                <w:rFonts w:cs="Fb Practica"/>
                                <w:sz w:val="24"/>
                              </w:rPr>
                              <w:t>.</w:t>
                            </w:r>
                          </w:p>
                          <w:p w14:paraId="253C2901" w14:textId="77777777" w:rsidR="000C73EB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0C73EB">
                              <w:rPr>
                                <w:rFonts w:cs="Fb Practica"/>
                                <w:sz w:val="24"/>
                                <w:rtl/>
                              </w:rPr>
                              <w:t xml:space="preserve">הקורס הוא </w:t>
                            </w:r>
                            <w:proofErr w:type="spellStart"/>
                            <w:r w:rsidRPr="000C73EB">
                              <w:rPr>
                                <w:rFonts w:cs="Fb Practica"/>
                                <w:sz w:val="24"/>
                                <w:rtl/>
                              </w:rPr>
                              <w:t>פראקטי</w:t>
                            </w:r>
                            <w:proofErr w:type="spellEnd"/>
                            <w:r w:rsidRPr="000C73EB">
                              <w:rPr>
                                <w:rFonts w:cs="Fb Practica"/>
                                <w:sz w:val="24"/>
                                <w:rtl/>
                              </w:rPr>
                              <w:t xml:space="preserve"> וממוקד בתוצאות</w:t>
                            </w:r>
                            <w:r w:rsidRPr="000C73EB">
                              <w:rPr>
                                <w:rFonts w:cs="Fb Practica"/>
                                <w:sz w:val="24"/>
                              </w:rPr>
                              <w:t>.</w:t>
                            </w:r>
                          </w:p>
                          <w:p w14:paraId="0AEBD1C1" w14:textId="77777777" w:rsidR="0078512A" w:rsidRPr="0078512A" w:rsidRDefault="0078512A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Fb Practica" w:hAnsi="Fb Practica" w:cs="Fb Practica"/>
                                <w:sz w:val="24"/>
                              </w:rPr>
                            </w:pPr>
                            <w:r w:rsidRPr="0078512A">
                              <w:rPr>
                                <w:rFonts w:ascii="Fb Practica" w:hAnsi="Fb Practica" w:cs="Fb Practica" w:hint="cs"/>
                                <w:sz w:val="24"/>
                                <w:rtl/>
                              </w:rPr>
                              <w:t>הקורס משודר באיכות גבוהה עם ציוד ברמה הגבוהה ביותר.</w:t>
                            </w:r>
                          </w:p>
                          <w:p w14:paraId="7535C307" w14:textId="7977FB2C" w:rsidR="00F1275B" w:rsidRPr="000C73EB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0C73EB">
                              <w:rPr>
                                <w:rFonts w:cs="Fb Practica"/>
                                <w:sz w:val="24"/>
                                <w:rtl/>
                              </w:rPr>
                              <w:t>זהו קורס חוויתי המשתמש</w:t>
                            </w:r>
                            <w:r w:rsidR="008A637B" w:rsidRPr="000C73EB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ב-</w:t>
                            </w:r>
                            <w:r w:rsidRPr="000C73EB">
                              <w:rPr>
                                <w:rFonts w:cs="Fb Practica"/>
                                <w:sz w:val="24"/>
                                <w:rtl/>
                              </w:rPr>
                              <w:t xml:space="preserve"> </w:t>
                            </w:r>
                            <w:r w:rsidR="008A637B" w:rsidRPr="000C73EB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0C73EB">
                              <w:rPr>
                                <w:rFonts w:cs="Fb Practica"/>
                                <w:sz w:val="24"/>
                              </w:rPr>
                              <w:t>NLP</w:t>
                            </w:r>
                            <w:r w:rsidR="008A637B" w:rsidRPr="000C73EB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0C73EB">
                              <w:rPr>
                                <w:rFonts w:cs="Fb Practica"/>
                                <w:sz w:val="24"/>
                              </w:rPr>
                              <w:t xml:space="preserve"> </w:t>
                            </w:r>
                            <w:r w:rsidRPr="000C73EB">
                              <w:rPr>
                                <w:rFonts w:cs="Fb Practica"/>
                                <w:sz w:val="24"/>
                                <w:rtl/>
                              </w:rPr>
                              <w:t>כדי ללמד</w:t>
                            </w:r>
                            <w:r w:rsidRPr="000C73EB">
                              <w:rPr>
                                <w:rFonts w:cs="Fb Practica"/>
                                <w:sz w:val="24"/>
                              </w:rPr>
                              <w:t xml:space="preserve"> </w:t>
                            </w:r>
                            <w:r w:rsidRPr="000C73EB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0C73EB">
                              <w:rPr>
                                <w:rFonts w:cs="Fb Practica"/>
                                <w:sz w:val="24"/>
                              </w:rPr>
                              <w:t>NLP</w:t>
                            </w:r>
                            <w:r w:rsidR="004179ED" w:rsidRPr="000C73EB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.</w:t>
                            </w:r>
                          </w:p>
                          <w:p w14:paraId="2A87D2AA" w14:textId="77777777" w:rsidR="00F1275B" w:rsidRPr="005057CC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 xml:space="preserve">את הקורס </w:t>
                            </w:r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מנחים</w:t>
                            </w: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 xml:space="preserve"> יוסי קד</w:t>
                            </w:r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מי ובתו שני קדמי צוקרמן</w:t>
                            </w:r>
                            <w:r w:rsidRPr="005057CC">
                              <w:rPr>
                                <w:rFonts w:cs="Fb Practica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cs="Fb Practica"/>
                                <w:sz w:val="24"/>
                              </w:rPr>
                              <w:t xml:space="preserve"> </w:t>
                            </w:r>
                          </w:p>
                          <w:p w14:paraId="37A9859F" w14:textId="2A1700BA" w:rsidR="00F1275B" w:rsidRPr="005057CC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>לבוגרי הקורס מוענקת תעודת הסמכה לתואר</w:t>
                            </w:r>
                            <w:r w:rsidRPr="005057CC">
                              <w:rPr>
                                <w:rFonts w:cs="Fb Practica"/>
                                <w:sz w:val="24"/>
                              </w:rPr>
                              <w:t xml:space="preserve"> </w:t>
                            </w:r>
                            <w:r w:rsidRPr="005057CC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5057CC">
                              <w:rPr>
                                <w:rFonts w:cs="Fb Practica"/>
                                <w:sz w:val="24"/>
                              </w:rPr>
                              <w:t xml:space="preserve">Certified NLP </w:t>
                            </w:r>
                            <w:r w:rsidR="0059608B">
                              <w:rPr>
                                <w:rFonts w:cs="Fb Practica"/>
                                <w:sz w:val="24"/>
                              </w:rPr>
                              <w:t>Master Practitioner</w:t>
                            </w:r>
                            <w:r w:rsidR="0092717D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.</w:t>
                            </w:r>
                          </w:p>
                          <w:p w14:paraId="7D77F1A2" w14:textId="3D206438" w:rsidR="00F1275B" w:rsidRPr="0059608B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Fb Practica" w:hAnsi="Fb Practica" w:cs="Fb Practica"/>
                                <w:sz w:val="24"/>
                              </w:rPr>
                            </w:pP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>אנחנו מאמינים שהדרך הטובה ביותר ללמוד היא כאשר</w:t>
                            </w:r>
                            <w:r w:rsidR="0092717D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</w:t>
                            </w:r>
                            <w:r w:rsidRPr="005057CC">
                              <w:rPr>
                                <w:rFonts w:cs="Fb Practica"/>
                                <w:sz w:val="24"/>
                                <w:rtl/>
                              </w:rPr>
                              <w:t>מרגישים מצוין</w:t>
                            </w:r>
                            <w:r w:rsidR="0059608B"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,</w:t>
                            </w:r>
                            <w:r w:rsidR="0092717D">
                              <w:rPr>
                                <w:rFonts w:cs="Fb Practica"/>
                                <w:sz w:val="24"/>
                                <w:rtl/>
                              </w:rPr>
                              <w:br/>
                            </w: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rtl/>
                              </w:rPr>
                              <w:t>ואכן זו ההרגשה שתלווה אתכם לאורך כל הקורס</w:t>
                            </w:r>
                            <w:r w:rsidR="0059608B">
                              <w:rPr>
                                <w:rFonts w:ascii="Fb Practica" w:hAnsi="Fb Practica" w:cs="Fb Practica" w:hint="cs"/>
                                <w:sz w:val="24"/>
                                <w:rtl/>
                              </w:rPr>
                              <w:t>.</w:t>
                            </w:r>
                          </w:p>
                          <w:p w14:paraId="56E655BB" w14:textId="77777777" w:rsidR="0059608B" w:rsidRPr="0059608B" w:rsidRDefault="0059608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ind w:right="170"/>
                              <w:rPr>
                                <w:rFonts w:ascii="Fb Practica" w:hAnsi="Fb Practica" w:cs="Fb Practica"/>
                                <w:sz w:val="24"/>
                              </w:rPr>
                            </w:pPr>
                            <w:r w:rsidRPr="0059608B">
                              <w:rPr>
                                <w:rFonts w:ascii="Fb Practica" w:hAnsi="Fb Practica" w:cs="Fb Practica" w:hint="cs"/>
                                <w:sz w:val="24"/>
                                <w:rtl/>
                              </w:rPr>
                              <w:t>בקורס המאסטר יוסי מלמד את הכלים ברמה הגבוהה ביותר לשליטה מלאה במציאות שלך והיכולת ליצור את העתיד.</w:t>
                            </w:r>
                          </w:p>
                          <w:p w14:paraId="615396C7" w14:textId="2ABF68BB" w:rsidR="00F1275B" w:rsidRPr="0022196F" w:rsidRDefault="00F1275B" w:rsidP="00E76A4C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</w:pPr>
                            <w:proofErr w:type="spellStart"/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ההנחייה</w:t>
                            </w:r>
                            <w:proofErr w:type="spellEnd"/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 המשותפת של יוסי קדמי ובתו שני , ספורטאית אולימפית בעברה, </w:t>
                            </w:r>
                            <w:r w:rsidR="0092717D">
                              <w:rPr>
                                <w:rFonts w:cs="Fb Practica"/>
                                <w:sz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המתמחה בעבודה עם ילדים ובתהליכי </w:t>
                            </w:r>
                            <w:r>
                              <w:rPr>
                                <w:rFonts w:cs="Fb Practica"/>
                                <w:sz w:val="24"/>
                              </w:rPr>
                              <w:t xml:space="preserve">New Code of NLP </w:t>
                            </w:r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 xml:space="preserve">, </w:t>
                            </w:r>
                            <w:r w:rsidR="0092717D">
                              <w:rPr>
                                <w:rFonts w:cs="Fb Practica"/>
                                <w:sz w:val="24"/>
                                <w:rtl/>
                              </w:rPr>
                              <w:br/>
                            </w:r>
                            <w:r>
                              <w:rPr>
                                <w:rFonts w:cs="Fb Practica" w:hint="cs"/>
                                <w:sz w:val="24"/>
                                <w:rtl/>
                              </w:rPr>
                              <w:t>בשילוב עם המומחיות של יוסי קדמי, יוצר קורס ברמה הגבוהה ביותר האפשרית.</w:t>
                            </w:r>
                            <w:r w:rsidRPr="004D34B4">
                              <w:rPr>
                                <w:rFonts w:cs="Fb Practica"/>
                                <w:szCs w:val="22"/>
                              </w:rPr>
                              <w:cr/>
                            </w:r>
                          </w:p>
                          <w:p w14:paraId="4B737DBC" w14:textId="77777777" w:rsidR="00F1275B" w:rsidRPr="00F1275B" w:rsidRDefault="00F1275B" w:rsidP="00E76A4C">
                            <w:pPr>
                              <w:bidi/>
                              <w:spacing w:line="360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D6995" id="Text Box 141" o:spid="_x0000_s1041" type="#_x0000_t202" style="position:absolute;margin-left:121pt;margin-top:348.8pt;width:417.9pt;height:234.1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" filled="f" stroked="f">
                <v:textbox inset="0,0,0,0">
                  <w:txbxContent>
                    <w:p w14:paraId="168C2231" w14:textId="3851640E" w:rsidR="00F1275B" w:rsidRPr="005057CC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>מתכונת הקורס תואמת למרכזים המובילים בעולם</w:t>
                      </w:r>
                      <w:r w:rsidR="001A6F11">
                        <w:rPr>
                          <w:rFonts w:cs="Fb Practica" w:hint="cs"/>
                          <w:sz w:val="24"/>
                          <w:rtl/>
                        </w:rPr>
                        <w:t>.</w:t>
                      </w: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 xml:space="preserve"> </w:t>
                      </w:r>
                      <w:r w:rsidR="0092717D">
                        <w:rPr>
                          <w:rFonts w:cs="Fb Practica"/>
                          <w:sz w:val="24"/>
                          <w:rtl/>
                        </w:rPr>
                        <w:br/>
                      </w: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>ומאפשרת</w:t>
                      </w:r>
                      <w:r w:rsidR="0092717D">
                        <w:rPr>
                          <w:rFonts w:cs="Fb Practica" w:hint="cs"/>
                          <w:sz w:val="24"/>
                          <w:rtl/>
                        </w:rPr>
                        <w:t xml:space="preserve"> </w:t>
                      </w: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>הטמעה עמוקה של החומרים בתוך פרק זמן קצר</w:t>
                      </w:r>
                      <w:r w:rsidRPr="005057CC">
                        <w:rPr>
                          <w:rFonts w:cs="Fb Practica"/>
                          <w:sz w:val="24"/>
                        </w:rPr>
                        <w:t>.</w:t>
                      </w:r>
                    </w:p>
                    <w:p w14:paraId="253C2901" w14:textId="77777777" w:rsidR="000C73EB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0C73EB">
                        <w:rPr>
                          <w:rFonts w:cs="Fb Practica"/>
                          <w:sz w:val="24"/>
                          <w:rtl/>
                        </w:rPr>
                        <w:t xml:space="preserve">הקורס הוא </w:t>
                      </w:r>
                      <w:proofErr w:type="spellStart"/>
                      <w:r w:rsidRPr="000C73EB">
                        <w:rPr>
                          <w:rFonts w:cs="Fb Practica"/>
                          <w:sz w:val="24"/>
                          <w:rtl/>
                        </w:rPr>
                        <w:t>פראקטי</w:t>
                      </w:r>
                      <w:proofErr w:type="spellEnd"/>
                      <w:r w:rsidRPr="000C73EB">
                        <w:rPr>
                          <w:rFonts w:cs="Fb Practica"/>
                          <w:sz w:val="24"/>
                          <w:rtl/>
                        </w:rPr>
                        <w:t xml:space="preserve"> וממוקד בתוצאות</w:t>
                      </w:r>
                      <w:r w:rsidRPr="000C73EB">
                        <w:rPr>
                          <w:rFonts w:cs="Fb Practica"/>
                          <w:sz w:val="24"/>
                        </w:rPr>
                        <w:t>.</w:t>
                      </w:r>
                    </w:p>
                    <w:p w14:paraId="0AEBD1C1" w14:textId="77777777" w:rsidR="0078512A" w:rsidRPr="0078512A" w:rsidRDefault="0078512A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Fb Practica" w:hAnsi="Fb Practica" w:cs="Fb Practica"/>
                          <w:sz w:val="24"/>
                        </w:rPr>
                      </w:pPr>
                      <w:r w:rsidRPr="0078512A">
                        <w:rPr>
                          <w:rFonts w:ascii="Fb Practica" w:hAnsi="Fb Practica" w:cs="Fb Practica" w:hint="cs"/>
                          <w:sz w:val="24"/>
                          <w:rtl/>
                        </w:rPr>
                        <w:t>הקורס משודר באיכות גבוהה עם ציוד ברמה הגבוהה ביותר.</w:t>
                      </w:r>
                    </w:p>
                    <w:p w14:paraId="7535C307" w14:textId="7977FB2C" w:rsidR="00F1275B" w:rsidRPr="000C73EB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0C73EB">
                        <w:rPr>
                          <w:rFonts w:cs="Fb Practica"/>
                          <w:sz w:val="24"/>
                          <w:rtl/>
                        </w:rPr>
                        <w:t>זהו קורס חוויתי המשתמש</w:t>
                      </w:r>
                      <w:r w:rsidR="008A637B" w:rsidRPr="000C73EB">
                        <w:rPr>
                          <w:rFonts w:cs="Fb Practica" w:hint="cs"/>
                          <w:sz w:val="24"/>
                          <w:rtl/>
                        </w:rPr>
                        <w:t xml:space="preserve"> ב-</w:t>
                      </w:r>
                      <w:r w:rsidRPr="000C73EB">
                        <w:rPr>
                          <w:rFonts w:cs="Fb Practica"/>
                          <w:sz w:val="24"/>
                          <w:rtl/>
                        </w:rPr>
                        <w:t xml:space="preserve"> </w:t>
                      </w:r>
                      <w:r w:rsidR="008A637B" w:rsidRPr="000C73EB">
                        <w:rPr>
                          <w:rFonts w:cs="Fb Practica" w:hint="cs"/>
                          <w:sz w:val="24"/>
                          <w:rtl/>
                        </w:rPr>
                        <w:t xml:space="preserve"> </w:t>
                      </w:r>
                      <w:r w:rsidRPr="000C73EB">
                        <w:rPr>
                          <w:rFonts w:cs="Fb Practica"/>
                          <w:sz w:val="24"/>
                        </w:rPr>
                        <w:t>NLP</w:t>
                      </w:r>
                      <w:r w:rsidR="008A637B" w:rsidRPr="000C73EB">
                        <w:rPr>
                          <w:rFonts w:cs="Fb Practica" w:hint="cs"/>
                          <w:sz w:val="24"/>
                          <w:rtl/>
                        </w:rPr>
                        <w:t xml:space="preserve"> </w:t>
                      </w:r>
                      <w:r w:rsidRPr="000C73EB">
                        <w:rPr>
                          <w:rFonts w:cs="Fb Practica"/>
                          <w:sz w:val="24"/>
                        </w:rPr>
                        <w:t xml:space="preserve"> </w:t>
                      </w:r>
                      <w:r w:rsidRPr="000C73EB">
                        <w:rPr>
                          <w:rFonts w:cs="Fb Practica"/>
                          <w:sz w:val="24"/>
                          <w:rtl/>
                        </w:rPr>
                        <w:t>כדי ללמד</w:t>
                      </w:r>
                      <w:r w:rsidRPr="000C73EB">
                        <w:rPr>
                          <w:rFonts w:cs="Fb Practica"/>
                          <w:sz w:val="24"/>
                        </w:rPr>
                        <w:t xml:space="preserve"> </w:t>
                      </w:r>
                      <w:r w:rsidRPr="000C73EB">
                        <w:rPr>
                          <w:rFonts w:cs="Fb Practica" w:hint="cs"/>
                          <w:sz w:val="24"/>
                          <w:rtl/>
                        </w:rPr>
                        <w:t xml:space="preserve"> </w:t>
                      </w:r>
                      <w:r w:rsidRPr="000C73EB">
                        <w:rPr>
                          <w:rFonts w:cs="Fb Practica"/>
                          <w:sz w:val="24"/>
                        </w:rPr>
                        <w:t>NLP</w:t>
                      </w:r>
                      <w:r w:rsidR="004179ED" w:rsidRPr="000C73EB">
                        <w:rPr>
                          <w:rFonts w:cs="Fb Practica" w:hint="cs"/>
                          <w:sz w:val="24"/>
                          <w:rtl/>
                        </w:rPr>
                        <w:t>.</w:t>
                      </w:r>
                    </w:p>
                    <w:p w14:paraId="2A87D2AA" w14:textId="77777777" w:rsidR="00F1275B" w:rsidRPr="005057CC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 xml:space="preserve">את הקורס </w:t>
                      </w:r>
                      <w:r>
                        <w:rPr>
                          <w:rFonts w:cs="Fb Practica" w:hint="cs"/>
                          <w:sz w:val="24"/>
                          <w:rtl/>
                        </w:rPr>
                        <w:t>מנחים</w:t>
                      </w: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 xml:space="preserve"> יוסי קד</w:t>
                      </w:r>
                      <w:r>
                        <w:rPr>
                          <w:rFonts w:cs="Fb Practica" w:hint="cs"/>
                          <w:sz w:val="24"/>
                          <w:rtl/>
                        </w:rPr>
                        <w:t>מי ובתו שני קדמי צוקרמן</w:t>
                      </w:r>
                      <w:r w:rsidRPr="005057CC">
                        <w:rPr>
                          <w:rFonts w:cs="Fb Practica"/>
                          <w:sz w:val="24"/>
                        </w:rPr>
                        <w:t>.</w:t>
                      </w:r>
                      <w:r>
                        <w:rPr>
                          <w:rFonts w:cs="Fb Practica"/>
                          <w:sz w:val="24"/>
                        </w:rPr>
                        <w:t xml:space="preserve"> </w:t>
                      </w:r>
                    </w:p>
                    <w:p w14:paraId="37A9859F" w14:textId="2A1700BA" w:rsidR="00F1275B" w:rsidRPr="005057CC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sz w:val="24"/>
                        </w:rPr>
                      </w:pP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>לבוגרי הקורס מוענקת תעודת הסמכה לתואר</w:t>
                      </w:r>
                      <w:r w:rsidRPr="005057CC">
                        <w:rPr>
                          <w:rFonts w:cs="Fb Practica"/>
                          <w:sz w:val="24"/>
                        </w:rPr>
                        <w:t xml:space="preserve"> </w:t>
                      </w:r>
                      <w:r w:rsidRPr="005057CC">
                        <w:rPr>
                          <w:rFonts w:cs="Fb Practica" w:hint="cs"/>
                          <w:sz w:val="24"/>
                          <w:rtl/>
                        </w:rPr>
                        <w:t xml:space="preserve"> </w:t>
                      </w:r>
                      <w:r w:rsidRPr="005057CC">
                        <w:rPr>
                          <w:rFonts w:cs="Fb Practica"/>
                          <w:sz w:val="24"/>
                        </w:rPr>
                        <w:t xml:space="preserve">Certified NLP </w:t>
                      </w:r>
                      <w:r w:rsidR="0059608B">
                        <w:rPr>
                          <w:rFonts w:cs="Fb Practica"/>
                          <w:sz w:val="24"/>
                        </w:rPr>
                        <w:t>Master Practitioner</w:t>
                      </w:r>
                      <w:r w:rsidR="0092717D">
                        <w:rPr>
                          <w:rFonts w:cs="Fb Practica" w:hint="cs"/>
                          <w:sz w:val="24"/>
                          <w:rtl/>
                        </w:rPr>
                        <w:t>.</w:t>
                      </w:r>
                    </w:p>
                    <w:p w14:paraId="7D77F1A2" w14:textId="3D206438" w:rsidR="00F1275B" w:rsidRPr="0059608B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Fb Practica" w:hAnsi="Fb Practica" w:cs="Fb Practica"/>
                          <w:sz w:val="24"/>
                        </w:rPr>
                      </w:pP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>אנחנו מאמינים שהדרך הטובה ביותר ללמוד היא כאשר</w:t>
                      </w:r>
                      <w:r w:rsidR="0092717D">
                        <w:rPr>
                          <w:rFonts w:cs="Fb Practica" w:hint="cs"/>
                          <w:sz w:val="24"/>
                          <w:rtl/>
                        </w:rPr>
                        <w:t xml:space="preserve"> </w:t>
                      </w:r>
                      <w:r w:rsidRPr="005057CC">
                        <w:rPr>
                          <w:rFonts w:cs="Fb Practica"/>
                          <w:sz w:val="24"/>
                          <w:rtl/>
                        </w:rPr>
                        <w:t>מרגישים מצוין</w:t>
                      </w:r>
                      <w:r w:rsidR="0059608B">
                        <w:rPr>
                          <w:rFonts w:cs="Fb Practica" w:hint="cs"/>
                          <w:sz w:val="24"/>
                          <w:rtl/>
                        </w:rPr>
                        <w:t>,</w:t>
                      </w:r>
                      <w:r w:rsidR="0092717D">
                        <w:rPr>
                          <w:rFonts w:cs="Fb Practica"/>
                          <w:sz w:val="24"/>
                          <w:rtl/>
                        </w:rPr>
                        <w:br/>
                      </w:r>
                      <w:r w:rsidRPr="0059608B">
                        <w:rPr>
                          <w:rFonts w:ascii="Fb Practica" w:hAnsi="Fb Practica" w:cs="Fb Practica" w:hint="cs"/>
                          <w:sz w:val="24"/>
                          <w:rtl/>
                        </w:rPr>
                        <w:t>ואכן זו ההרגשה שתלווה אתכם לאורך כל הקורס</w:t>
                      </w:r>
                      <w:r w:rsidR="0059608B">
                        <w:rPr>
                          <w:rFonts w:ascii="Fb Practica" w:hAnsi="Fb Practica" w:cs="Fb Practica" w:hint="cs"/>
                          <w:sz w:val="24"/>
                          <w:rtl/>
                        </w:rPr>
                        <w:t>.</w:t>
                      </w:r>
                    </w:p>
                    <w:p w14:paraId="56E655BB" w14:textId="77777777" w:rsidR="0059608B" w:rsidRPr="0059608B" w:rsidRDefault="0059608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  <w:ind w:right="170"/>
                        <w:rPr>
                          <w:rFonts w:ascii="Fb Practica" w:hAnsi="Fb Practica" w:cs="Fb Practica"/>
                          <w:sz w:val="24"/>
                        </w:rPr>
                      </w:pPr>
                      <w:r w:rsidRPr="0059608B">
                        <w:rPr>
                          <w:rFonts w:ascii="Fb Practica" w:hAnsi="Fb Practica" w:cs="Fb Practica" w:hint="cs"/>
                          <w:sz w:val="24"/>
                          <w:rtl/>
                        </w:rPr>
                        <w:t>בקורס המאסטר יוסי מלמד את הכלים ברמה הגבוהה ביותר לשליטה מלאה במציאות שלך והיכולת ליצור את העתיד.</w:t>
                      </w:r>
                    </w:p>
                    <w:p w14:paraId="615396C7" w14:textId="2ABF68BB" w:rsidR="00F1275B" w:rsidRPr="0022196F" w:rsidRDefault="00F1275B" w:rsidP="00E76A4C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pacing w:line="360" w:lineRule="auto"/>
                      </w:pPr>
                      <w:proofErr w:type="spellStart"/>
                      <w:r>
                        <w:rPr>
                          <w:rFonts w:cs="Fb Practica" w:hint="cs"/>
                          <w:sz w:val="24"/>
                          <w:rtl/>
                        </w:rPr>
                        <w:t>ההנחייה</w:t>
                      </w:r>
                      <w:proofErr w:type="spellEnd"/>
                      <w:r>
                        <w:rPr>
                          <w:rFonts w:cs="Fb Practica" w:hint="cs"/>
                          <w:sz w:val="24"/>
                          <w:rtl/>
                        </w:rPr>
                        <w:t xml:space="preserve"> המשותפת של יוסי קדמי ובתו שני , ספורטאית אולימפית בעברה, </w:t>
                      </w:r>
                      <w:r w:rsidR="0092717D">
                        <w:rPr>
                          <w:rFonts w:cs="Fb Practica"/>
                          <w:sz w:val="24"/>
                          <w:rtl/>
                        </w:rPr>
                        <w:br/>
                      </w:r>
                      <w:r>
                        <w:rPr>
                          <w:rFonts w:cs="Fb Practica" w:hint="cs"/>
                          <w:sz w:val="24"/>
                          <w:rtl/>
                        </w:rPr>
                        <w:t xml:space="preserve">המתמחה בעבודה עם ילדים ובתהליכי </w:t>
                      </w:r>
                      <w:r>
                        <w:rPr>
                          <w:rFonts w:cs="Fb Practica"/>
                          <w:sz w:val="24"/>
                        </w:rPr>
                        <w:t xml:space="preserve">New Code of NLP </w:t>
                      </w:r>
                      <w:r>
                        <w:rPr>
                          <w:rFonts w:cs="Fb Practica" w:hint="cs"/>
                          <w:sz w:val="24"/>
                          <w:rtl/>
                        </w:rPr>
                        <w:t xml:space="preserve">, </w:t>
                      </w:r>
                      <w:r w:rsidR="0092717D">
                        <w:rPr>
                          <w:rFonts w:cs="Fb Practica"/>
                          <w:sz w:val="24"/>
                          <w:rtl/>
                        </w:rPr>
                        <w:br/>
                      </w:r>
                      <w:r>
                        <w:rPr>
                          <w:rFonts w:cs="Fb Practica" w:hint="cs"/>
                          <w:sz w:val="24"/>
                          <w:rtl/>
                        </w:rPr>
                        <w:t>בשילוב עם המומחיות של יוסי קדמי, יוצר קורס ברמה הגבוהה ביותר האפשרית.</w:t>
                      </w:r>
                      <w:r w:rsidRPr="004D34B4">
                        <w:rPr>
                          <w:rFonts w:cs="Fb Practica"/>
                          <w:szCs w:val="22"/>
                        </w:rPr>
                        <w:cr/>
                      </w:r>
                    </w:p>
                    <w:p w14:paraId="4B737DBC" w14:textId="77777777" w:rsidR="00F1275B" w:rsidRPr="00F1275B" w:rsidRDefault="00F1275B" w:rsidP="00E76A4C">
                      <w:pPr>
                        <w:bidi/>
                        <w:spacing w:line="360" w:lineRule="auto"/>
                        <w:rPr>
                          <w:rFonts w:ascii="Fb Practica Light" w:hAnsi="Fb Practica Light" w:cs="Fb Practica Light"/>
                          <w:sz w:val="24"/>
                          <w:szCs w:val="24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45997C" w14:textId="7826230C" w:rsidR="0092717D" w:rsidRPr="0092717D" w:rsidRDefault="0092717D" w:rsidP="0092717D">
      <w:pPr>
        <w:rPr>
          <w:rtl/>
        </w:rPr>
      </w:pPr>
    </w:p>
    <w:p w14:paraId="465F8370" w14:textId="21858B2A" w:rsidR="0092717D" w:rsidRPr="0092717D" w:rsidRDefault="0092717D" w:rsidP="0092717D">
      <w:pPr>
        <w:rPr>
          <w:rtl/>
        </w:rPr>
      </w:pPr>
    </w:p>
    <w:p w14:paraId="5C41263D" w14:textId="76DEF101" w:rsidR="0092717D" w:rsidRPr="0092717D" w:rsidRDefault="0092717D" w:rsidP="0092717D">
      <w:pPr>
        <w:rPr>
          <w:rtl/>
        </w:rPr>
      </w:pPr>
    </w:p>
    <w:p w14:paraId="1C3FDC24" w14:textId="77777777" w:rsidR="0092717D" w:rsidRPr="0092717D" w:rsidRDefault="0092717D" w:rsidP="0092717D">
      <w:pPr>
        <w:rPr>
          <w:rtl/>
        </w:rPr>
      </w:pPr>
    </w:p>
    <w:p w14:paraId="1CB13543" w14:textId="77777777" w:rsidR="0092717D" w:rsidRPr="0092717D" w:rsidRDefault="0092717D" w:rsidP="0092717D">
      <w:pPr>
        <w:rPr>
          <w:rtl/>
        </w:rPr>
      </w:pPr>
    </w:p>
    <w:p w14:paraId="3B7AEA2C" w14:textId="77777777" w:rsidR="0092717D" w:rsidRPr="0092717D" w:rsidRDefault="0092717D" w:rsidP="0092717D">
      <w:pPr>
        <w:rPr>
          <w:rtl/>
        </w:rPr>
      </w:pPr>
    </w:p>
    <w:p w14:paraId="5B9C9EF4" w14:textId="6F134C37" w:rsidR="0092717D" w:rsidRPr="0092717D" w:rsidRDefault="0092717D" w:rsidP="0092717D">
      <w:pPr>
        <w:rPr>
          <w:rtl/>
        </w:rPr>
      </w:pPr>
    </w:p>
    <w:p w14:paraId="444FBAA1" w14:textId="5514D271" w:rsidR="0092717D" w:rsidRPr="0092717D" w:rsidRDefault="0092717D" w:rsidP="0092717D">
      <w:pPr>
        <w:rPr>
          <w:rtl/>
        </w:rPr>
      </w:pPr>
    </w:p>
    <w:p w14:paraId="39390811" w14:textId="1925F02C" w:rsidR="0092717D" w:rsidRPr="0092717D" w:rsidRDefault="0092717D" w:rsidP="0092717D">
      <w:pPr>
        <w:rPr>
          <w:rtl/>
        </w:rPr>
      </w:pPr>
    </w:p>
    <w:p w14:paraId="3AAF3329" w14:textId="010A659E" w:rsidR="0092717D" w:rsidRPr="0092717D" w:rsidRDefault="0092717D" w:rsidP="0092717D">
      <w:pPr>
        <w:rPr>
          <w:rtl/>
        </w:rPr>
      </w:pPr>
    </w:p>
    <w:p w14:paraId="3872B794" w14:textId="170F4BE3" w:rsidR="0092717D" w:rsidRPr="0092717D" w:rsidRDefault="0092717D" w:rsidP="0092717D">
      <w:pPr>
        <w:rPr>
          <w:rtl/>
        </w:rPr>
      </w:pPr>
    </w:p>
    <w:p w14:paraId="3476589B" w14:textId="517BC940" w:rsidR="0092717D" w:rsidRPr="0092717D" w:rsidRDefault="0092717D" w:rsidP="0092717D">
      <w:pPr>
        <w:rPr>
          <w:rtl/>
        </w:rPr>
      </w:pPr>
    </w:p>
    <w:p w14:paraId="06E9C36F" w14:textId="06E915A0" w:rsidR="0092717D" w:rsidRDefault="00E76A4C">
      <w:pPr>
        <w:rPr>
          <w:rtl/>
        </w:rPr>
      </w:pPr>
      <w:r w:rsidRPr="00F51D45">
        <w:rPr>
          <w:noProof/>
        </w:rPr>
        <mc:AlternateContent>
          <mc:Choice Requires="wps">
            <w:drawing>
              <wp:anchor distT="0" distB="0" distL="114300" distR="114300" simplePos="0" relativeHeight="251865258" behindDoc="1" locked="0" layoutInCell="1" allowOverlap="1" wp14:anchorId="4118EC87" wp14:editId="5F1D2E78">
                <wp:simplePos x="0" y="0"/>
                <wp:positionH relativeFrom="column">
                  <wp:posOffset>-882270</wp:posOffset>
                </wp:positionH>
                <wp:positionV relativeFrom="paragraph">
                  <wp:posOffset>387457</wp:posOffset>
                </wp:positionV>
                <wp:extent cx="8806180" cy="1147124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6180" cy="1147124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F099A" id="Rectangle 19" o:spid="_x0000_s1026" style="position:absolute;margin-left:-69.45pt;margin-top:30.5pt;width:693.4pt;height:90.3pt;z-index:-251451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" fillcolor="#d1b49a" stroked="f" strokeweight="2pt">
                <v:fill opacity="27499f"/>
              </v:rect>
            </w:pict>
          </mc:Fallback>
        </mc:AlternateContent>
      </w:r>
    </w:p>
    <w:p w14:paraId="4E180FF9" w14:textId="7F39D4FF" w:rsidR="0092717D" w:rsidRDefault="0092717D">
      <w:pPr>
        <w:rPr>
          <w:rtl/>
        </w:rPr>
      </w:pPr>
    </w:p>
    <w:p w14:paraId="34647432" w14:textId="0FA46229" w:rsidR="0092717D" w:rsidRDefault="0092717D" w:rsidP="0092717D">
      <w:pPr>
        <w:tabs>
          <w:tab w:val="left" w:pos="9700"/>
        </w:tabs>
        <w:rPr>
          <w:rtl/>
        </w:rPr>
      </w:pPr>
      <w:r>
        <w:tab/>
      </w:r>
    </w:p>
    <w:p w14:paraId="001F882D" w14:textId="46BD1166" w:rsidR="004C6179" w:rsidRDefault="0092717D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1402" behindDoc="0" locked="0" layoutInCell="1" allowOverlap="1" wp14:anchorId="69C66B98" wp14:editId="21E21573">
                <wp:simplePos x="0" y="0"/>
                <wp:positionH relativeFrom="page">
                  <wp:posOffset>1103979</wp:posOffset>
                </wp:positionH>
                <wp:positionV relativeFrom="page">
                  <wp:posOffset>9325051</wp:posOffset>
                </wp:positionV>
                <wp:extent cx="5550535" cy="0"/>
                <wp:effectExtent l="0" t="0" r="12065" b="12700"/>
                <wp:wrapNone/>
                <wp:docPr id="23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0B2B9" id="Line 169" o:spid="_x0000_s1026" style="position:absolute;z-index:2518714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6.95pt,734.25pt" to="524pt,73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" strokecolor="#7f7f7f [1612]">
                <w10:wrap anchorx="page" anchory="page"/>
              </v:line>
            </w:pict>
          </mc:Fallback>
        </mc:AlternateContent>
      </w:r>
      <w:r w:rsidR="00974687" w:rsidRPr="0092717D">
        <w:br w:type="page"/>
      </w:r>
      <w:r w:rsidR="001E11F7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3994" behindDoc="0" locked="0" layoutInCell="1" allowOverlap="1" wp14:anchorId="4BFCE6DC" wp14:editId="1A1E10CA">
                <wp:simplePos x="0" y="0"/>
                <wp:positionH relativeFrom="column">
                  <wp:posOffset>3783342</wp:posOffset>
                </wp:positionH>
                <wp:positionV relativeFrom="paragraph">
                  <wp:posOffset>-281940</wp:posOffset>
                </wp:positionV>
                <wp:extent cx="2077375" cy="412229"/>
                <wp:effectExtent l="0" t="0" r="57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7375" cy="412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24A17" w14:textId="4FA05E88" w:rsidR="001E11F7" w:rsidRPr="006534B3" w:rsidRDefault="001E11F7" w:rsidP="001E11F7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bEkaliptus Light" w:hAnsi="FbEkaliptus Light" w:cs="FbEkaliptus Light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7B679A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ספטמבר</w:t>
                            </w:r>
                            <w:r w:rsidR="007B679A"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E903E6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2025</w:t>
                            </w:r>
                          </w:p>
                          <w:p w14:paraId="7B0EF592" w14:textId="4D707C02" w:rsidR="002D3456" w:rsidRPr="002D3456" w:rsidRDefault="002D3456" w:rsidP="002D3456">
                            <w:pPr>
                              <w:jc w:val="center"/>
                              <w:rPr>
                                <w:rFonts w:ascii="FbEkaliptus Light" w:hAnsi="FbEkaliptus Light" w:cs="FbEkaliptus Light"/>
                                <w:color w:val="7F7F7F" w:themeColor="text1" w:themeTint="80"/>
                                <w:sz w:val="40"/>
                                <w:szCs w:val="40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CE6DC" id="Text Box 7" o:spid="_x0000_s1043" type="#_x0000_t202" style="position:absolute;margin-left:297.9pt;margin-top:-22.2pt;width:163.55pt;height:32.45pt;z-index:251853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" fillcolor="white [3201]" stroked="f" strokeweight=".5pt">
                <v:textbox>
                  <w:txbxContent>
                    <w:p w14:paraId="6F524A17" w14:textId="4FA05E88" w:rsidR="001E11F7" w:rsidRPr="006534B3" w:rsidRDefault="001E11F7" w:rsidP="001E11F7">
                      <w:pPr>
                        <w:pStyle w:val="Heading1"/>
                        <w:spacing w:before="60"/>
                        <w:jc w:val="center"/>
                        <w:rPr>
                          <w:rFonts w:ascii="FbEkaliptus Light" w:hAnsi="FbEkaliptus Light" w:cs="FbEkaliptus Light"/>
                          <w:b w:val="0"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מחזור </w:t>
                      </w:r>
                      <w:r w:rsidR="007B679A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ספטמבר</w:t>
                      </w:r>
                      <w:r w:rsidR="007B679A"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 w:rsidR="00E903E6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2025</w:t>
                      </w:r>
                    </w:p>
                    <w:p w14:paraId="7B0EF592" w14:textId="4D707C02" w:rsidR="002D3456" w:rsidRPr="002D3456" w:rsidRDefault="002D3456" w:rsidP="002D3456">
                      <w:pPr>
                        <w:jc w:val="center"/>
                        <w:rPr>
                          <w:rFonts w:ascii="FbEkaliptus Light" w:hAnsi="FbEkaliptus Light" w:cs="FbEkaliptus Light"/>
                          <w:color w:val="7F7F7F" w:themeColor="text1" w:themeTint="80"/>
                          <w:sz w:val="40"/>
                          <w:szCs w:val="40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A4C" w:rsidRPr="00E76A4C">
        <w:rPr>
          <w:noProof/>
        </w:rPr>
        <w:drawing>
          <wp:anchor distT="0" distB="0" distL="114300" distR="114300" simplePos="0" relativeHeight="251910314" behindDoc="0" locked="0" layoutInCell="1" allowOverlap="1" wp14:anchorId="1119492E" wp14:editId="42A423A7">
            <wp:simplePos x="0" y="0"/>
            <wp:positionH relativeFrom="column">
              <wp:posOffset>-779780</wp:posOffset>
            </wp:positionH>
            <wp:positionV relativeFrom="paragraph">
              <wp:posOffset>5922936</wp:posOffset>
            </wp:positionV>
            <wp:extent cx="3934460" cy="3027045"/>
            <wp:effectExtent l="0" t="0" r="0" b="0"/>
            <wp:wrapNone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A4C"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814058" behindDoc="0" locked="0" layoutInCell="1" allowOverlap="1" wp14:anchorId="64AAD5DC" wp14:editId="58486D2A">
                <wp:simplePos x="0" y="0"/>
                <wp:positionH relativeFrom="column">
                  <wp:posOffset>6415838</wp:posOffset>
                </wp:positionH>
                <wp:positionV relativeFrom="paragraph">
                  <wp:posOffset>835779</wp:posOffset>
                </wp:positionV>
                <wp:extent cx="59820" cy="4622800"/>
                <wp:effectExtent l="0" t="0" r="16510" b="12700"/>
                <wp:wrapNone/>
                <wp:docPr id="162" name="Straight Connector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0" cy="462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365E7" id="Straight Connector 162" o:spid="_x0000_s1026" style="position:absolute;z-index:2518140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2pt,65.8pt" to="509.9pt,429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" strokecolor="black [3040]">
                <v:stroke opacity="32896f"/>
              </v:line>
            </w:pict>
          </mc:Fallback>
        </mc:AlternateContent>
      </w:r>
      <w:r w:rsidR="00E76A4C"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916458" behindDoc="1" locked="0" layoutInCell="1" allowOverlap="1" wp14:anchorId="092DC946" wp14:editId="0A348BBC">
                <wp:simplePos x="0" y="0"/>
                <wp:positionH relativeFrom="column">
                  <wp:posOffset>252575</wp:posOffset>
                </wp:positionH>
                <wp:positionV relativeFrom="paragraph">
                  <wp:posOffset>4312131</wp:posOffset>
                </wp:positionV>
                <wp:extent cx="2035175" cy="0"/>
                <wp:effectExtent l="0" t="0" r="9525" b="1270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5753D" id="Straight Connector 60" o:spid="_x0000_s1026" style="position:absolute;flip:x;z-index:-251400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339.55pt" to="180.15pt,33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" strokecolor="black [3040]">
                <v:stroke opacity="32896f"/>
              </v:line>
            </w:pict>
          </mc:Fallback>
        </mc:AlternateContent>
      </w:r>
      <w:r w:rsidR="00E76A4C"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607544" behindDoc="1" locked="0" layoutInCell="1" allowOverlap="1" wp14:anchorId="56267118" wp14:editId="2344FC0E">
                <wp:simplePos x="0" y="0"/>
                <wp:positionH relativeFrom="column">
                  <wp:posOffset>1339636</wp:posOffset>
                </wp:positionH>
                <wp:positionV relativeFrom="paragraph">
                  <wp:posOffset>835779</wp:posOffset>
                </wp:positionV>
                <wp:extent cx="42729" cy="4623274"/>
                <wp:effectExtent l="0" t="0" r="20955" b="12700"/>
                <wp:wrapNone/>
                <wp:docPr id="163" name="Straight Connector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29" cy="462327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8BA3AA" id="Straight Connector 163" o:spid="_x0000_s1026" style="position:absolute;z-index:-251708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5pt,65.8pt" to="108.85pt,429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" strokecolor="black [3040]">
                <v:stroke opacity="32896f"/>
              </v:line>
            </w:pict>
          </mc:Fallback>
        </mc:AlternateContent>
      </w:r>
      <w:r w:rsidR="00E76A4C">
        <w:rPr>
          <w:noProof/>
        </w:rPr>
        <mc:AlternateContent>
          <mc:Choice Requires="wps">
            <w:drawing>
              <wp:anchor distT="0" distB="0" distL="114300" distR="114300" simplePos="0" relativeHeight="251817130" behindDoc="1" locked="0" layoutInCell="1" allowOverlap="1" wp14:anchorId="60C220FA" wp14:editId="0776D51D">
                <wp:simplePos x="0" y="0"/>
                <wp:positionH relativeFrom="page">
                  <wp:posOffset>330200</wp:posOffset>
                </wp:positionH>
                <wp:positionV relativeFrom="page">
                  <wp:posOffset>2426335</wp:posOffset>
                </wp:positionV>
                <wp:extent cx="2750185" cy="2435225"/>
                <wp:effectExtent l="0" t="0" r="5715" b="3175"/>
                <wp:wrapNone/>
                <wp:docPr id="57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185" cy="24352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B533C1" w14:textId="3F667987" w:rsidR="00E366CA" w:rsidRPr="00125CD4" w:rsidRDefault="009B13C3" w:rsidP="009B035F">
                            <w:pPr>
                              <w:pStyle w:val="BodyText"/>
                              <w:bidi/>
                              <w:spacing w:after="0"/>
                              <w:ind w:left="170" w:right="170"/>
                              <w:rPr>
                                <w:rFonts w:ascii="FbEkaliptus Light" w:hAnsi="FbEkaliptus Light" w:cs="FbEkaliptus Light"/>
                                <w:color w:val="BE4B1D"/>
                                <w:sz w:val="34"/>
                                <w:szCs w:val="34"/>
                              </w:rPr>
                            </w:pPr>
                            <w:r w:rsidRPr="00125CD4">
                              <w:rPr>
                                <w:rFonts w:ascii="FbEkaliptus Light" w:eastAsiaTheme="minorHAnsi" w:hAnsi="FbEkaliptus Light" w:cs="FbEkaliptus Light" w:hint="cs"/>
                                <w:color w:val="BE4B1D"/>
                                <w:kern w:val="0"/>
                                <w:sz w:val="34"/>
                                <w:szCs w:val="34"/>
                                <w:rtl/>
                                <w:lang w:bidi="he-IL"/>
                              </w:rPr>
                              <w:t>"</w:t>
                            </w:r>
                            <w:r w:rsidR="00793548" w:rsidRPr="00125CD4">
                              <w:rPr>
                                <w:rFonts w:ascii="FbEkaliptus Light" w:hAnsi="FbEkaliptus Light" w:cs="FbEkaliptus Light" w:hint="cs"/>
                                <w:color w:val="BE4B1D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כל אחד מאיתנו הוא הקובע את הגבולות של עצמו, ומאחר ואנחנו מאמינים שיכולת הלמידה של כל אחד מאיתנו היא אינסופית, הקורס המיוחד שלנו מכסה את הרמה הגבוהה ביותר הקיימת בתחום </w:t>
                            </w:r>
                            <w:r w:rsidR="00793548" w:rsidRPr="00125CD4">
                              <w:rPr>
                                <w:rFonts w:ascii="FbEkaliptus Light" w:hAnsi="FbEkaliptus Light" w:cs="FbEkaliptus Light" w:hint="cs"/>
                                <w:color w:val="BE4B1D"/>
                                <w:sz w:val="34"/>
                                <w:szCs w:val="34"/>
                                <w:rtl/>
                                <w:lang w:bidi="he-IL"/>
                              </w:rPr>
                              <w:br/>
                              <w:t>ה-</w:t>
                            </w:r>
                            <w:r w:rsidR="00793548" w:rsidRPr="00125CD4">
                              <w:rPr>
                                <w:rFonts w:ascii="FbEkaliptus Light" w:hAnsi="FbEkaliptus Light" w:cs="FbEkaliptus Light" w:hint="cs"/>
                                <w:color w:val="BE4B1D"/>
                                <w:sz w:val="34"/>
                                <w:szCs w:val="34"/>
                              </w:rPr>
                              <w:t>NLP</w:t>
                            </w:r>
                            <w:r w:rsidR="00793548" w:rsidRPr="00125CD4">
                              <w:rPr>
                                <w:rFonts w:ascii="FbEkaliptus Light" w:hAnsi="FbEkaliptus Light" w:cs="FbEkaliptus Light" w:hint="cs"/>
                                <w:color w:val="BE4B1D"/>
                                <w:sz w:val="34"/>
                                <w:szCs w:val="34"/>
                                <w:rtl/>
                                <w:lang w:bidi="he-IL"/>
                              </w:rPr>
                              <w:t xml:space="preserve"> ומתודולוגיות נוספות לעבודה עם תת המודע.</w:t>
                            </w:r>
                            <w:r w:rsidRPr="00125CD4">
                              <w:rPr>
                                <w:rFonts w:ascii="FbEkaliptus Light" w:eastAsiaTheme="minorHAnsi" w:hAnsi="FbEkaliptus Light" w:cs="FbEkaliptus Light" w:hint="cs"/>
                                <w:color w:val="BE4B1D"/>
                                <w:kern w:val="0"/>
                                <w:sz w:val="34"/>
                                <w:szCs w:val="34"/>
                                <w:rtl/>
                                <w:lang w:bidi="he-IL"/>
                              </w:rPr>
                              <w:t>"</w:t>
                            </w:r>
                          </w:p>
                          <w:p w14:paraId="2815DD0A" w14:textId="426AB8D4" w:rsidR="00E366CA" w:rsidRPr="00125CD4" w:rsidRDefault="00E366CA" w:rsidP="0028726B">
                            <w:pPr>
                              <w:tabs>
                                <w:tab w:val="left" w:pos="64"/>
                              </w:tabs>
                              <w:bidi/>
                              <w:ind w:right="-142"/>
                              <w:rPr>
                                <w:rFonts w:ascii="FbEkaliptus Light" w:eastAsiaTheme="minorHAnsi" w:hAnsi="FbEkaliptus Light" w:cs="FbEkaliptus Light"/>
                                <w:color w:val="BE4B1D"/>
                                <w:kern w:val="0"/>
                                <w:sz w:val="34"/>
                                <w:szCs w:val="34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20FA" id="AutoShape 177" o:spid="_x0000_s1043" style="position:absolute;margin-left:26pt;margin-top:191.05pt;width:216.55pt;height:191.75pt;z-index:-2514993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50185,243522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" adj="-11796480,,5400" path="m405879,l2750185,r,l2750185,2029346v,224161,-181718,405879,-405879,405879l,2435225r,l,405879c,181718,181718,,405879,xe" fillcolor="white [3212]" stroked="f" strokeweight=".5pt">
                <v:stroke joinstyle="round"/>
                <v:formulas/>
                <v:path arrowok="t" o:connecttype="custom" o:connectlocs="405879,0;2750185,0;2750185,0;2750185,2029346;2344306,2435225;0,2435225;0,2435225;0,405879;405879,0" o:connectangles="0,0,0,0,0,0,0,0,0" textboxrect="0,0,2750185,2435225"/>
                <v:textbox>
                  <w:txbxContent>
                    <w:p w14:paraId="27B533C1" w14:textId="3F667987" w:rsidR="00E366CA" w:rsidRPr="00125CD4" w:rsidRDefault="009B13C3" w:rsidP="009B035F">
                      <w:pPr>
                        <w:pStyle w:val="BodyText"/>
                        <w:bidi/>
                        <w:spacing w:after="0"/>
                        <w:ind w:left="170" w:right="170"/>
                        <w:rPr>
                          <w:rFonts w:ascii="FbEkaliptus Light" w:hAnsi="FbEkaliptus Light" w:cs="FbEkaliptus Light"/>
                          <w:color w:val="BE4B1D"/>
                          <w:sz w:val="34"/>
                          <w:szCs w:val="34"/>
                        </w:rPr>
                      </w:pPr>
                      <w:r w:rsidRPr="00125CD4">
                        <w:rPr>
                          <w:rFonts w:ascii="FbEkaliptus Light" w:eastAsiaTheme="minorHAnsi" w:hAnsi="FbEkaliptus Light" w:cs="FbEkaliptus Light" w:hint="cs"/>
                          <w:color w:val="BE4B1D"/>
                          <w:kern w:val="0"/>
                          <w:sz w:val="34"/>
                          <w:szCs w:val="34"/>
                          <w:rtl/>
                          <w:lang w:bidi="he-IL"/>
                        </w:rPr>
                        <w:t>"</w:t>
                      </w:r>
                      <w:r w:rsidR="00793548" w:rsidRPr="00125CD4">
                        <w:rPr>
                          <w:rFonts w:ascii="FbEkaliptus Light" w:hAnsi="FbEkaliptus Light" w:cs="FbEkaliptus Light" w:hint="cs"/>
                          <w:color w:val="BE4B1D"/>
                          <w:sz w:val="34"/>
                          <w:szCs w:val="34"/>
                          <w:rtl/>
                          <w:lang w:bidi="he-IL"/>
                        </w:rPr>
                        <w:t xml:space="preserve">כל אחד מאיתנו הוא הקובע את הגבולות של עצמו, ומאחר ואנחנו מאמינים שיכולת הלמידה של כל אחד מאיתנו היא אינסופית, הקורס המיוחד שלנו מכסה את הרמה הגבוהה ביותר הקיימת בתחום </w:t>
                      </w:r>
                      <w:r w:rsidR="00793548" w:rsidRPr="00125CD4">
                        <w:rPr>
                          <w:rFonts w:ascii="FbEkaliptus Light" w:hAnsi="FbEkaliptus Light" w:cs="FbEkaliptus Light" w:hint="cs"/>
                          <w:color w:val="BE4B1D"/>
                          <w:sz w:val="34"/>
                          <w:szCs w:val="34"/>
                          <w:rtl/>
                          <w:lang w:bidi="he-IL"/>
                        </w:rPr>
                        <w:br/>
                        <w:t>ה-</w:t>
                      </w:r>
                      <w:r w:rsidR="00793548" w:rsidRPr="00125CD4">
                        <w:rPr>
                          <w:rFonts w:ascii="FbEkaliptus Light" w:hAnsi="FbEkaliptus Light" w:cs="FbEkaliptus Light" w:hint="cs"/>
                          <w:color w:val="BE4B1D"/>
                          <w:sz w:val="34"/>
                          <w:szCs w:val="34"/>
                        </w:rPr>
                        <w:t>NLP</w:t>
                      </w:r>
                      <w:r w:rsidR="00793548" w:rsidRPr="00125CD4">
                        <w:rPr>
                          <w:rFonts w:ascii="FbEkaliptus Light" w:hAnsi="FbEkaliptus Light" w:cs="FbEkaliptus Light" w:hint="cs"/>
                          <w:color w:val="BE4B1D"/>
                          <w:sz w:val="34"/>
                          <w:szCs w:val="34"/>
                          <w:rtl/>
                          <w:lang w:bidi="he-IL"/>
                        </w:rPr>
                        <w:t xml:space="preserve"> ומתודולוגיות נוספות לעבודה עם תת המודע.</w:t>
                      </w:r>
                      <w:r w:rsidRPr="00125CD4">
                        <w:rPr>
                          <w:rFonts w:ascii="FbEkaliptus Light" w:eastAsiaTheme="minorHAnsi" w:hAnsi="FbEkaliptus Light" w:cs="FbEkaliptus Light" w:hint="cs"/>
                          <w:color w:val="BE4B1D"/>
                          <w:kern w:val="0"/>
                          <w:sz w:val="34"/>
                          <w:szCs w:val="34"/>
                          <w:rtl/>
                          <w:lang w:bidi="he-IL"/>
                        </w:rPr>
                        <w:t>"</w:t>
                      </w:r>
                    </w:p>
                    <w:p w14:paraId="2815DD0A" w14:textId="426AB8D4" w:rsidR="00E366CA" w:rsidRPr="00125CD4" w:rsidRDefault="00E366CA" w:rsidP="0028726B">
                      <w:pPr>
                        <w:tabs>
                          <w:tab w:val="left" w:pos="64"/>
                        </w:tabs>
                        <w:bidi/>
                        <w:ind w:right="-142"/>
                        <w:rPr>
                          <w:rFonts w:ascii="FbEkaliptus Light" w:eastAsiaTheme="minorHAnsi" w:hAnsi="FbEkaliptus Light" w:cs="FbEkaliptus Light"/>
                          <w:color w:val="BE4B1D"/>
                          <w:kern w:val="0"/>
                          <w:sz w:val="34"/>
                          <w:szCs w:val="34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819178" behindDoc="1" locked="0" layoutInCell="1" allowOverlap="1" wp14:anchorId="36E9741A" wp14:editId="62A976B5">
                <wp:simplePos x="0" y="0"/>
                <wp:positionH relativeFrom="column">
                  <wp:posOffset>250825</wp:posOffset>
                </wp:positionH>
                <wp:positionV relativeFrom="paragraph">
                  <wp:posOffset>1877351</wp:posOffset>
                </wp:positionV>
                <wp:extent cx="2035175" cy="0"/>
                <wp:effectExtent l="0" t="0" r="9525" b="12700"/>
                <wp:wrapNone/>
                <wp:docPr id="164" name="Straight Connector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5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6AB1C" id="Straight Connector 164" o:spid="_x0000_s1026" style="position:absolute;flip:x;z-index:-251497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5pt,147.8pt" to="180pt,147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" strokecolor="black [3040]">
                <v:stroke opacity="32896f"/>
              </v:line>
            </w:pict>
          </mc:Fallback>
        </mc:AlternateContent>
      </w:r>
      <w:r w:rsidR="00E76A4C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07242" behindDoc="0" locked="0" layoutInCell="1" allowOverlap="1" wp14:anchorId="78DBF347" wp14:editId="2BABEB34">
                <wp:simplePos x="0" y="0"/>
                <wp:positionH relativeFrom="page">
                  <wp:posOffset>3303905</wp:posOffset>
                </wp:positionH>
                <wp:positionV relativeFrom="page">
                  <wp:posOffset>4500567</wp:posOffset>
                </wp:positionV>
                <wp:extent cx="3303905" cy="1290955"/>
                <wp:effectExtent l="0" t="0" r="10795" b="4445"/>
                <wp:wrapNone/>
                <wp:docPr id="51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9D26E" w14:textId="7B35B13A" w:rsidR="00476C4B" w:rsidRDefault="00E76A4C" w:rsidP="00D762F8">
                            <w:pPr>
                              <w:bidi/>
                              <w:ind w:left="228"/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ארבעה</w:t>
                            </w:r>
                            <w:r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ימים  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19</w:t>
                            </w:r>
                            <w:r w:rsidR="00476C4B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22</w:t>
                            </w:r>
                            <w:r w:rsidR="00476C4B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10</w:t>
                            </w:r>
                            <w:r w:rsidR="00476C4B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E903E6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2025</w:t>
                            </w:r>
                          </w:p>
                          <w:p w14:paraId="62455F5F" w14:textId="5535325C" w:rsidR="00E76A4C" w:rsidRPr="00614A41" w:rsidRDefault="00E76A4C" w:rsidP="00476C4B">
                            <w:pPr>
                              <w:bidi/>
                              <w:ind w:left="228"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ימים </w:t>
                            </w:r>
                            <w:r w:rsidR="00D762F8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ראשון</w:t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–</w:t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D762F8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רביעי</w:t>
                            </w:r>
                            <w:r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בין השעות 09:30-18:00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1A68AAA9" w14:textId="77777777" w:rsidR="00E76A4C" w:rsidRPr="000957F1" w:rsidRDefault="00E76A4C" w:rsidP="00E76A4C">
                            <w:pPr>
                              <w:bidi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BF347" id="Text Box 193" o:spid="_x0000_s1045" type="#_x0000_t202" style="position:absolute;margin-left:260.15pt;margin-top:354.4pt;width:260.15pt;height:101.65pt;z-index:251907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" filled="f" stroked="f">
                <v:textbox inset="0,0,0,0">
                  <w:txbxContent>
                    <w:p w14:paraId="74D9D26E" w14:textId="7B35B13A" w:rsidR="00476C4B" w:rsidRDefault="00E76A4C" w:rsidP="00D762F8">
                      <w:pPr>
                        <w:bidi/>
                        <w:ind w:left="228"/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ארבעה</w:t>
                      </w:r>
                      <w:r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 ימים  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19</w:t>
                      </w:r>
                      <w:r w:rsidR="00476C4B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22</w:t>
                      </w:r>
                      <w:r w:rsidR="00476C4B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10</w:t>
                      </w:r>
                      <w:r w:rsidR="00476C4B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E903E6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2025</w:t>
                      </w:r>
                    </w:p>
                    <w:p w14:paraId="62455F5F" w14:textId="5535325C" w:rsidR="00E76A4C" w:rsidRPr="00614A41" w:rsidRDefault="00E76A4C" w:rsidP="00476C4B">
                      <w:pPr>
                        <w:bidi/>
                        <w:ind w:left="228"/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ימים </w:t>
                      </w:r>
                      <w:r w:rsidR="00D762F8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ראשון</w:t>
                      </w: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>–</w:t>
                      </w: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D762F8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רביעי</w:t>
                      </w:r>
                      <w:r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בין השעות 09:30-18:00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</w:p>
                    <w:p w14:paraId="1A68AAA9" w14:textId="77777777" w:rsidR="00E76A4C" w:rsidRPr="000957F1" w:rsidRDefault="00E76A4C" w:rsidP="00E76A4C">
                      <w:pPr>
                        <w:bidi/>
                        <w:rPr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A953D8" wp14:editId="7D6B0467">
                <wp:simplePos x="0" y="0"/>
                <wp:positionH relativeFrom="page">
                  <wp:posOffset>2997200</wp:posOffset>
                </wp:positionH>
                <wp:positionV relativeFrom="page">
                  <wp:posOffset>4015191</wp:posOffset>
                </wp:positionV>
                <wp:extent cx="3654425" cy="471170"/>
                <wp:effectExtent l="0" t="0" r="3175" b="11430"/>
                <wp:wrapNone/>
                <wp:docPr id="54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442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DC314" w14:textId="77777777" w:rsidR="00837ADD" w:rsidRPr="0028726B" w:rsidRDefault="00837ADD" w:rsidP="0012726F">
                            <w:pPr>
                              <w:pStyle w:val="Heading2"/>
                              <w:bidi/>
                              <w:rPr>
                                <w:rFonts w:ascii="Fb Practica Black" w:hAnsi="Fb Practica Black" w:cs="Fb Practica Black"/>
                                <w:color w:val="BE4A1D"/>
                                <w:rtl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חלק </w:t>
                            </w:r>
                            <w:r w:rsidR="0012726F"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שני</w:t>
                            </w:r>
                          </w:p>
                          <w:p w14:paraId="4AF1BF04" w14:textId="14414EE4" w:rsidR="00837ADD" w:rsidRPr="0028726B" w:rsidRDefault="00233D0D" w:rsidP="004A270C">
                            <w:pPr>
                              <w:bidi/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lang w:bidi="he-IL"/>
                              </w:rPr>
                            </w:pPr>
                            <w:r>
                              <w:rPr>
                                <w:rFonts w:ascii="Fb Practica Black" w:hAnsi="Fb Practica Black" w:cs="Fb Practica Black" w:hint="cs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שינוי </w:t>
                            </w:r>
                            <w:r w:rsidR="00E76A4C">
                              <w:rPr>
                                <w:rFonts w:ascii="Fb Practica Black" w:hAnsi="Fb Practica Black" w:cs="Fb Practica Black" w:hint="cs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ברמות העמוקות ביותר</w:t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</w:p>
                          <w:p w14:paraId="3739D3BF" w14:textId="77777777" w:rsidR="00837ADD" w:rsidRPr="0028726B" w:rsidRDefault="00837ADD" w:rsidP="00837ADD">
                            <w:pPr>
                              <w:pStyle w:val="Heading2"/>
                              <w:rPr>
                                <w:color w:val="BE4A1D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53D8" id="Text Box 213" o:spid="_x0000_s1044" type="#_x0000_t202" style="position:absolute;margin-left:236pt;margin-top:316.15pt;width:287.75pt;height:37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" filled="f" stroked="f">
                <v:textbox inset="0,0,0,0">
                  <w:txbxContent>
                    <w:p w14:paraId="40BDC314" w14:textId="77777777" w:rsidR="00837ADD" w:rsidRPr="0028726B" w:rsidRDefault="00837ADD" w:rsidP="0012726F">
                      <w:pPr>
                        <w:pStyle w:val="Heading2"/>
                        <w:bidi/>
                        <w:rPr>
                          <w:rFonts w:ascii="Fb Practica Black" w:hAnsi="Fb Practica Black" w:cs="Fb Practica Black"/>
                          <w:color w:val="BE4A1D"/>
                          <w:rtl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חלק </w:t>
                      </w:r>
                      <w:r w:rsidR="0012726F"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שני</w:t>
                      </w:r>
                    </w:p>
                    <w:p w14:paraId="4AF1BF04" w14:textId="14414EE4" w:rsidR="00837ADD" w:rsidRPr="0028726B" w:rsidRDefault="00233D0D" w:rsidP="004A270C">
                      <w:pPr>
                        <w:bidi/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lang w:bidi="he-IL"/>
                        </w:rPr>
                      </w:pPr>
                      <w:r>
                        <w:rPr>
                          <w:rFonts w:ascii="Fb Practica Black" w:hAnsi="Fb Practica Black" w:cs="Fb Practica Black" w:hint="cs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 xml:space="preserve">שינוי </w:t>
                      </w:r>
                      <w:r w:rsidR="00E76A4C">
                        <w:rPr>
                          <w:rFonts w:ascii="Fb Practica Black" w:hAnsi="Fb Practica Black" w:cs="Fb Practica Black" w:hint="cs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ברמות העמוקות ביותר</w:t>
                      </w:r>
                      <w:r>
                        <w:rPr>
                          <w:rFonts w:ascii="Fb Practica Black" w:hAnsi="Fb Practica Black" w:cs="Fb Practica Black" w:hint="cs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</w:p>
                    <w:p w14:paraId="3739D3BF" w14:textId="77777777" w:rsidR="00837ADD" w:rsidRPr="0028726B" w:rsidRDefault="00837ADD" w:rsidP="00837ADD">
                      <w:pPr>
                        <w:pStyle w:val="Heading2"/>
                        <w:rPr>
                          <w:rFonts w:hint="cs"/>
                          <w:color w:val="BE4A1D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 w:rsidRPr="00E76A4C">
        <w:rPr>
          <w:noProof/>
        </w:rPr>
        <mc:AlternateContent>
          <mc:Choice Requires="wps">
            <w:drawing>
              <wp:anchor distT="0" distB="0" distL="114300" distR="114300" simplePos="0" relativeHeight="251911338" behindDoc="0" locked="0" layoutInCell="1" allowOverlap="1" wp14:anchorId="66F7BDD3" wp14:editId="5C8BD7B3">
                <wp:simplePos x="0" y="0"/>
                <wp:positionH relativeFrom="page">
                  <wp:posOffset>3455670</wp:posOffset>
                </wp:positionH>
                <wp:positionV relativeFrom="page">
                  <wp:posOffset>6834505</wp:posOffset>
                </wp:positionV>
                <wp:extent cx="3582035" cy="3023235"/>
                <wp:effectExtent l="0" t="0" r="12065" b="12065"/>
                <wp:wrapNone/>
                <wp:docPr id="5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35" cy="3023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32477" w14:textId="38EFFE83" w:rsidR="00E76A4C" w:rsidRDefault="00E76A4C" w:rsidP="00E76A4C">
                            <w:pPr>
                              <w:bidi/>
                              <w:spacing w:after="0" w:line="240" w:lineRule="auto"/>
                              <w:rPr>
                                <w:rFonts w:ascii="Times New Roman" w:hAnsi="Times New Roman" w:cs="Fb Practica"/>
                                <w:szCs w:val="22"/>
                                <w:rtl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תעודת הסמכה</w:t>
                            </w:r>
                            <w:r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br/>
                            </w:r>
                            <w:proofErr w:type="spellStart"/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הסמכה</w:t>
                            </w:r>
                            <w:proofErr w:type="spellEnd"/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 לתואר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t xml:space="preserve"> 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t xml:space="preserve">Certified NLP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t>Master</w:t>
                            </w:r>
                            <w:r w:rsidR="00516E61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t xml:space="preserve"> Practitioner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</w:p>
                          <w:p w14:paraId="6C9AB62E" w14:textId="77777777" w:rsidR="00E76A4C" w:rsidRPr="00ED7626" w:rsidRDefault="00E76A4C" w:rsidP="00E76A4C">
                            <w:pPr>
                              <w:bidi/>
                              <w:spacing w:after="0" w:line="240" w:lineRule="auto"/>
                              <w:rPr>
                                <w:rFonts w:ascii="Fb Practica" w:eastAsiaTheme="minorHAnsi" w:hAnsi="Fb Practica" w:cs="Fb Practica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 Practica Black" w:hAnsi="Fb Practica Black" w:cs="Fb Practica Black" w:hint="cs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מי יכול להשתתף</w:t>
                            </w:r>
                            <w:r w:rsidRPr="0028726B"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br/>
                            </w:r>
                            <w:r w:rsidRPr="00ED7626">
                              <w:rPr>
                                <w:rFonts w:ascii="Fb Practica" w:eastAsiaTheme="minorHAnsi" w:hAnsi="Fb Practica" w:cs="Fb Practica" w:hint="cs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אם יש לך תעודת </w:t>
                            </w:r>
                            <w:r w:rsidRPr="00ED7626">
                              <w:rPr>
                                <w:rFonts w:ascii="Fb Practica" w:eastAsiaTheme="minorHAnsi" w:hAnsi="Fb Practica" w:cs="Fb Practica" w:hint="cs"/>
                                <w:color w:val="auto"/>
                                <w:kern w:val="0"/>
                                <w:sz w:val="22"/>
                                <w:szCs w:val="22"/>
                                <w:lang w:bidi="he-IL"/>
                              </w:rPr>
                              <w:t>NLP Practitioner</w:t>
                            </w:r>
                            <w:r w:rsidRPr="00ED7626">
                              <w:rPr>
                                <w:rFonts w:ascii="Fb Practica" w:eastAsiaTheme="minorHAnsi" w:hAnsi="Fb Practica" w:cs="Fb Practica" w:hint="cs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מטעם יוסי קדמי.</w:t>
                            </w:r>
                          </w:p>
                          <w:p w14:paraId="064BF175" w14:textId="77777777" w:rsidR="00E76A4C" w:rsidRPr="00ED7626" w:rsidRDefault="00E76A4C" w:rsidP="00E76A4C">
                            <w:pPr>
                              <w:bidi/>
                              <w:spacing w:after="0" w:line="240" w:lineRule="auto"/>
                              <w:rPr>
                                <w:rFonts w:ascii="Fb Practica Light" w:eastAsiaTheme="minorHAnsi" w:hAnsi="Fb Practica Light" w:cs="Fb Practica Light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ED7626">
                              <w:rPr>
                                <w:rFonts w:ascii="Fb Practica" w:eastAsiaTheme="minorHAnsi" w:hAnsi="Fb Practica" w:cs="Fb Practica" w:hint="cs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או שאתה מוסמך </w:t>
                            </w:r>
                            <w:r w:rsidRPr="00ED7626">
                              <w:rPr>
                                <w:rFonts w:ascii="Fb Practica" w:eastAsiaTheme="minorHAnsi" w:hAnsi="Fb Practica" w:cs="Fb Practica" w:hint="cs"/>
                                <w:color w:val="auto"/>
                                <w:kern w:val="0"/>
                                <w:sz w:val="22"/>
                                <w:szCs w:val="22"/>
                                <w:lang w:bidi="he-IL"/>
                              </w:rPr>
                              <w:t>NLP Practitioner</w:t>
                            </w:r>
                            <w:r w:rsidRPr="00ED7626">
                              <w:rPr>
                                <w:rFonts w:ascii="Fb Practica" w:eastAsiaTheme="minorHAnsi" w:hAnsi="Fb Practica" w:cs="Fb Practica" w:hint="cs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שלמד במקום מוסמך אחר, במקרה כזה ההרשמה מותנית בראיון אישי לפני אישור ההרשמה.</w:t>
                            </w:r>
                            <w:r>
                              <w:rPr>
                                <w:rFonts w:ascii="Fb Practica Light" w:eastAsiaTheme="minorHAnsi" w:hAnsi="Fb Practica Light" w:cs="Fb Practica Light"/>
                                <w:color w:val="auto"/>
                                <w:kern w:val="0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</w:p>
                          <w:p w14:paraId="2A7ADAF7" w14:textId="36B3C0D9" w:rsidR="00E76A4C" w:rsidRPr="00FB494C" w:rsidRDefault="00E76A4C" w:rsidP="00FB494C">
                            <w:pPr>
                              <w:bidi/>
                              <w:rPr>
                                <w:rFonts w:ascii="Times New Roman" w:hAnsi="Times New Roman" w:cs="Fb Practica"/>
                                <w:b/>
                                <w:bCs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ההשקעה שלך</w:t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8E0277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עלות הקורס</w:t>
                            </w:r>
                            <w:r w:rsidRPr="008E0277">
                              <w:rPr>
                                <w:rFonts w:ascii="Times New Roman" w:hAnsi="Times New Roman" w:cs="Fb Practica"/>
                                <w:strike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FB494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6,550 ש”ח</w:t>
                            </w:r>
                            <w:r w:rsidRPr="008E0277">
                              <w:rPr>
                                <w:rFonts w:ascii="Times New Roman" w:hAnsi="Times New Roman" w:cs="Fb Practica"/>
                                <w:strike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FB494C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הנחת רישום מוקדם עד חודשיים לפני תחילת הקורס.</w:t>
                            </w:r>
                            <w:r w:rsidR="00FB494C">
                              <w:rPr>
                                <w:rFonts w:ascii="Times New Roman" w:hAnsi="Times New Roman" w:cs="Fb Practica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ניתן לפרוס עד 10 תשלומים ללא ריבית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F7E81">
                              <w:rPr>
                                <w:rFonts w:ascii="Times New Roman" w:hAnsi="Times New Roman" w:cs="Fb Practica"/>
                                <w:szCs w:val="22"/>
                              </w:rPr>
                              <w:cr/>
                            </w:r>
                            <w:r w:rsidRPr="005F7E81">
                              <w:rPr>
                                <w:rFonts w:ascii="Times New Roman" w:hAnsi="Times New Roman" w:cs="Fb Practica"/>
                                <w:szCs w:val="2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7BDD3" id="Text Box 202" o:spid="_x0000_s1047" type="#_x0000_t202" style="position:absolute;margin-left:272.1pt;margin-top:538.15pt;width:282.05pt;height:238.05pt;z-index:251911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" filled="f" stroked="f">
                <v:textbox inset="0,0,0,0">
                  <w:txbxContent>
                    <w:p w14:paraId="2D032477" w14:textId="38EFFE83" w:rsidR="00E76A4C" w:rsidRDefault="00E76A4C" w:rsidP="00E76A4C">
                      <w:pPr>
                        <w:bidi/>
                        <w:spacing w:after="0" w:line="240" w:lineRule="auto"/>
                        <w:rPr>
                          <w:rFonts w:ascii="Times New Roman" w:hAnsi="Times New Roman" w:cs="Fb Practica"/>
                          <w:szCs w:val="22"/>
                          <w:rtl/>
                        </w:rPr>
                      </w:pPr>
                      <w:r w:rsidRPr="0028726B"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תעודת הסמכה</w:t>
                      </w:r>
                      <w:r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br/>
                      </w:r>
                      <w:proofErr w:type="spellStart"/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הסמכה</w:t>
                      </w:r>
                      <w:proofErr w:type="spellEnd"/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 לתואר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t xml:space="preserve"> 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t xml:space="preserve">Certified NLP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t>Master</w:t>
                      </w:r>
                      <w:r w:rsidR="00516E61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t xml:space="preserve"> Practitioner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</w:p>
                    <w:p w14:paraId="6C9AB62E" w14:textId="77777777" w:rsidR="00E76A4C" w:rsidRPr="00ED7626" w:rsidRDefault="00E76A4C" w:rsidP="00E76A4C">
                      <w:pPr>
                        <w:bidi/>
                        <w:spacing w:after="0" w:line="240" w:lineRule="auto"/>
                        <w:rPr>
                          <w:rFonts w:ascii="Fb Practica" w:eastAsiaTheme="minorHAnsi" w:hAnsi="Fb Practica" w:cs="Fb Practica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="Fb Practica Black" w:hAnsi="Fb Practica Black" w:cs="Fb Practica Black" w:hint="cs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מי יכול להשתתף</w:t>
                      </w:r>
                      <w:r w:rsidRPr="0028726B"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br/>
                      </w:r>
                      <w:r w:rsidRPr="00ED7626">
                        <w:rPr>
                          <w:rFonts w:ascii="Fb Practica" w:eastAsiaTheme="minorHAnsi" w:hAnsi="Fb Practica" w:cs="Fb Practica" w:hint="cs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  <w:t xml:space="preserve">אם יש לך תעודת </w:t>
                      </w:r>
                      <w:r w:rsidRPr="00ED7626">
                        <w:rPr>
                          <w:rFonts w:ascii="Fb Practica" w:eastAsiaTheme="minorHAnsi" w:hAnsi="Fb Practica" w:cs="Fb Practica" w:hint="cs"/>
                          <w:color w:val="auto"/>
                          <w:kern w:val="0"/>
                          <w:sz w:val="22"/>
                          <w:szCs w:val="22"/>
                          <w:lang w:bidi="he-IL"/>
                        </w:rPr>
                        <w:t>NLP Practitioner</w:t>
                      </w:r>
                      <w:r w:rsidRPr="00ED7626">
                        <w:rPr>
                          <w:rFonts w:ascii="Fb Practica" w:eastAsiaTheme="minorHAnsi" w:hAnsi="Fb Practica" w:cs="Fb Practica" w:hint="cs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  <w:t xml:space="preserve"> מטעם יוסי קדמי.</w:t>
                      </w:r>
                    </w:p>
                    <w:p w14:paraId="064BF175" w14:textId="77777777" w:rsidR="00E76A4C" w:rsidRPr="00ED7626" w:rsidRDefault="00E76A4C" w:rsidP="00E76A4C">
                      <w:pPr>
                        <w:bidi/>
                        <w:spacing w:after="0" w:line="240" w:lineRule="auto"/>
                        <w:rPr>
                          <w:rFonts w:ascii="Fb Practica Light" w:eastAsiaTheme="minorHAnsi" w:hAnsi="Fb Practica Light" w:cs="Fb Practica Light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ED7626">
                        <w:rPr>
                          <w:rFonts w:ascii="Fb Practica" w:eastAsiaTheme="minorHAnsi" w:hAnsi="Fb Practica" w:cs="Fb Practica" w:hint="cs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  <w:t xml:space="preserve">או שאתה מוסמך </w:t>
                      </w:r>
                      <w:r w:rsidRPr="00ED7626">
                        <w:rPr>
                          <w:rFonts w:ascii="Fb Practica" w:eastAsiaTheme="minorHAnsi" w:hAnsi="Fb Practica" w:cs="Fb Practica" w:hint="cs"/>
                          <w:color w:val="auto"/>
                          <w:kern w:val="0"/>
                          <w:sz w:val="22"/>
                          <w:szCs w:val="22"/>
                          <w:lang w:bidi="he-IL"/>
                        </w:rPr>
                        <w:t>NLP Practitioner</w:t>
                      </w:r>
                      <w:r w:rsidRPr="00ED7626">
                        <w:rPr>
                          <w:rFonts w:ascii="Fb Practica" w:eastAsiaTheme="minorHAnsi" w:hAnsi="Fb Practica" w:cs="Fb Practica" w:hint="cs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  <w:t xml:space="preserve"> שלמד במקום מוסמך אחר, במקרה כזה ההרשמה מותנית בראיון אישי לפני אישור ההרשמה.</w:t>
                      </w:r>
                      <w:r>
                        <w:rPr>
                          <w:rFonts w:ascii="Fb Practica Light" w:eastAsiaTheme="minorHAnsi" w:hAnsi="Fb Practica Light" w:cs="Fb Practica Light"/>
                          <w:color w:val="auto"/>
                          <w:kern w:val="0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</w:p>
                    <w:p w14:paraId="2A7ADAF7" w14:textId="36B3C0D9" w:rsidR="00E76A4C" w:rsidRPr="00FB494C" w:rsidRDefault="00E76A4C" w:rsidP="00FB494C">
                      <w:pPr>
                        <w:bidi/>
                        <w:rPr>
                          <w:rFonts w:ascii="Times New Roman" w:hAnsi="Times New Roman" w:cs="Fb Practica"/>
                          <w:b/>
                          <w:bCs/>
                          <w:sz w:val="24"/>
                          <w:szCs w:val="24"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ההשקעה שלך</w:t>
                      </w:r>
                      <w:r>
                        <w:rPr>
                          <w:rFonts w:ascii="Fb Practica Black" w:hAnsi="Fb Practica Black" w:cs="Fb Practica Black" w:hint="cs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 xml:space="preserve"> </w:t>
                      </w:r>
                      <w:r w:rsidRPr="008E0277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עלות הקורס</w:t>
                      </w:r>
                      <w:r w:rsidRPr="008E0277">
                        <w:rPr>
                          <w:rFonts w:ascii="Times New Roman" w:hAnsi="Times New Roman" w:cs="Fb Practica"/>
                          <w:strike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Pr="00FB494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6,550 ש”ח</w:t>
                      </w:r>
                      <w:r w:rsidRPr="008E0277">
                        <w:rPr>
                          <w:rFonts w:ascii="Times New Roman" w:hAnsi="Times New Roman" w:cs="Fb Practica"/>
                          <w:strike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FB494C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הנחת רישום מוקדם עד חודשיים לפני תחילת הקורס.</w:t>
                      </w:r>
                      <w:r w:rsidR="00FB494C">
                        <w:rPr>
                          <w:rFonts w:ascii="Times New Roman" w:hAnsi="Times New Roman" w:cs="Fb Practica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ניתן לפרוס עד 10 תשלומים ללא ריבית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5F7E81">
                        <w:rPr>
                          <w:rFonts w:ascii="Times New Roman" w:hAnsi="Times New Roman" w:cs="Fb Practica"/>
                          <w:szCs w:val="22"/>
                        </w:rPr>
                        <w:cr/>
                      </w:r>
                      <w:r w:rsidRPr="005F7E81">
                        <w:rPr>
                          <w:rFonts w:ascii="Times New Roman" w:hAnsi="Times New Roman" w:cs="Fb Practica"/>
                          <w:szCs w:val="22"/>
                        </w:rPr>
                        <w:c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 w:rsidRPr="00E76A4C">
        <w:rPr>
          <w:noProof/>
        </w:rPr>
        <mc:AlternateContent>
          <mc:Choice Requires="wps">
            <w:drawing>
              <wp:anchor distT="0" distB="0" distL="114300" distR="114300" simplePos="0" relativeHeight="251909290" behindDoc="0" locked="0" layoutInCell="1" allowOverlap="1" wp14:anchorId="12E5EEB6" wp14:editId="590117F2">
                <wp:simplePos x="0" y="0"/>
                <wp:positionH relativeFrom="column">
                  <wp:posOffset>-660672</wp:posOffset>
                </wp:positionH>
                <wp:positionV relativeFrom="paragraph">
                  <wp:posOffset>5622834</wp:posOffset>
                </wp:positionV>
                <wp:extent cx="7856220" cy="4191462"/>
                <wp:effectExtent l="0" t="0" r="508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4191462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C1A6" id="Rectangle 52" o:spid="_x0000_s1026" style="position:absolute;margin-left:-52pt;margin-top:442.75pt;width:618.6pt;height:330.05pt;z-index:251909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" fillcolor="#d1b49a" stroked="f" strokeweight="2pt">
                <v:fill opacity="27499f"/>
              </v:rect>
            </w:pict>
          </mc:Fallback>
        </mc:AlternateContent>
      </w:r>
      <w:r w:rsidR="00E76A4C">
        <w:rPr>
          <w:noProof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7D75BB6" wp14:editId="1A009394">
                <wp:simplePos x="0" y="0"/>
                <wp:positionH relativeFrom="page">
                  <wp:posOffset>1857375</wp:posOffset>
                </wp:positionH>
                <wp:positionV relativeFrom="page">
                  <wp:posOffset>2037715</wp:posOffset>
                </wp:positionV>
                <wp:extent cx="4800600" cy="471170"/>
                <wp:effectExtent l="0" t="0" r="0" b="11430"/>
                <wp:wrapNone/>
                <wp:docPr id="5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F51FF" w14:textId="77777777" w:rsidR="00414543" w:rsidRPr="0028726B" w:rsidRDefault="00D13E36" w:rsidP="0012726F">
                            <w:pPr>
                              <w:pStyle w:val="Heading2"/>
                              <w:bidi/>
                              <w:rPr>
                                <w:rFonts w:ascii="Fb Practica Black" w:hAnsi="Fb Practica Black" w:cs="Fb Practica Black"/>
                                <w:color w:val="BE4A1D"/>
                                <w:rtl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חלק </w:t>
                            </w:r>
                            <w:r w:rsidR="0012726F"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ראשון</w:t>
                            </w:r>
                          </w:p>
                          <w:p w14:paraId="471978D5" w14:textId="6BA145E4" w:rsidR="00D13E36" w:rsidRPr="0028726B" w:rsidRDefault="00D13E36" w:rsidP="00D13E36">
                            <w:pPr>
                              <w:bidi/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</w:t>
                            </w:r>
                            <w:r w:rsidR="00233D0D">
                              <w:rPr>
                                <w:rFonts w:ascii="Fb Practica Black" w:hAnsi="Fb Practica Black" w:cs="Fb Practica Black" w:hint="cs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גלות את המאסטר שבך</w:t>
                            </w:r>
                          </w:p>
                          <w:p w14:paraId="373D4B03" w14:textId="77777777" w:rsidR="00414543" w:rsidRPr="0028726B" w:rsidRDefault="00414543" w:rsidP="00414543">
                            <w:pPr>
                              <w:pStyle w:val="Heading2"/>
                              <w:rPr>
                                <w:color w:val="BE4A1D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75BB6" id="Text Box 154" o:spid="_x0000_s1046" type="#_x0000_t202" style="position:absolute;margin-left:146.25pt;margin-top:160.45pt;width:378pt;height:37.1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" filled="f" stroked="f">
                <v:textbox inset="0,0,0,0">
                  <w:txbxContent>
                    <w:p w14:paraId="3C9F51FF" w14:textId="77777777" w:rsidR="00414543" w:rsidRPr="0028726B" w:rsidRDefault="00D13E36" w:rsidP="0012726F">
                      <w:pPr>
                        <w:pStyle w:val="Heading2"/>
                        <w:bidi/>
                        <w:rPr>
                          <w:rFonts w:ascii="Fb Practica Black" w:hAnsi="Fb Practica Black" w:cs="Fb Practica Black"/>
                          <w:color w:val="BE4A1D"/>
                          <w:rtl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חלק </w:t>
                      </w:r>
                      <w:r w:rsidR="0012726F"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ראשון</w:t>
                      </w:r>
                    </w:p>
                    <w:p w14:paraId="471978D5" w14:textId="6BA145E4" w:rsidR="00D13E36" w:rsidRPr="0028726B" w:rsidRDefault="00D13E36" w:rsidP="00D13E36">
                      <w:pPr>
                        <w:bidi/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ל</w:t>
                      </w:r>
                      <w:r w:rsidR="00233D0D">
                        <w:rPr>
                          <w:rFonts w:ascii="Fb Practica Black" w:hAnsi="Fb Practica Black" w:cs="Fb Practica Black" w:hint="cs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גלות את המאסטר שבך</w:t>
                      </w:r>
                    </w:p>
                    <w:p w14:paraId="373D4B03" w14:textId="77777777" w:rsidR="00414543" w:rsidRPr="0028726B" w:rsidRDefault="00414543" w:rsidP="00414543">
                      <w:pPr>
                        <w:pStyle w:val="Heading2"/>
                        <w:rPr>
                          <w:color w:val="BE4A1D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024A54" wp14:editId="232A677D">
                <wp:simplePos x="0" y="0"/>
                <wp:positionH relativeFrom="page">
                  <wp:posOffset>3308985</wp:posOffset>
                </wp:positionH>
                <wp:positionV relativeFrom="page">
                  <wp:posOffset>2490470</wp:posOffset>
                </wp:positionV>
                <wp:extent cx="3303905" cy="1290955"/>
                <wp:effectExtent l="0" t="0" r="10795" b="4445"/>
                <wp:wrapNone/>
                <wp:docPr id="5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3905" cy="129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C284E" w14:textId="1D90C226" w:rsidR="00995100" w:rsidRPr="00614A41" w:rsidRDefault="00E76A4C" w:rsidP="00972E8E">
                            <w:pPr>
                              <w:bidi/>
                              <w:ind w:left="228"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ארבעה</w:t>
                            </w:r>
                            <w:r w:rsidR="00D13E36"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ימים</w:t>
                            </w:r>
                            <w:r w:rsidR="00837ADD"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D13E36"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16</w:t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19</w:t>
                            </w:r>
                            <w:r w:rsidR="007B2CAD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7B679A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09</w:t>
                            </w:r>
                            <w:r w:rsidR="003C65E0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/</w:t>
                            </w:r>
                            <w:r w:rsidR="001E11F7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202</w:t>
                            </w:r>
                            <w:r w:rsidR="00E903E6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5</w:t>
                            </w:r>
                            <w:r w:rsidR="00D13E36" w:rsidRPr="005057CC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</w:rPr>
                              <w:cr/>
                            </w:r>
                            <w:bookmarkStart w:id="0" w:name="_Hlk19520714"/>
                            <w:r w:rsidR="003F6C78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ימים </w:t>
                            </w:r>
                            <w:r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שלישי</w:t>
                            </w:r>
                            <w:r w:rsidR="00614A41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614A41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–</w:t>
                            </w:r>
                            <w:r w:rsidR="00614A41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476C4B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חמישי</w:t>
                            </w:r>
                            <w:r w:rsidR="000B070B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972E8E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בין השעות 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09</w:t>
                            </w:r>
                            <w:r w:rsidR="00972E8E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30</w:t>
                            </w:r>
                            <w:r w:rsidR="00972E8E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18</w:t>
                            </w:r>
                            <w:r w:rsidR="00972E8E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:00</w:t>
                            </w:r>
                            <w:r w:rsidR="00972E8E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D13E36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="00995100">
                              <w:rPr>
                                <w:rFonts w:ascii="Fb Practica Black" w:hAnsi="Fb Practica Black" w:cs="Fb Practica Black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יום שישי</w:t>
                            </w:r>
                            <w:r w:rsidR="00995100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995100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בין השעות 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08</w:t>
                            </w:r>
                            <w:r w:rsidR="00654F61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30</w:t>
                            </w:r>
                            <w:r w:rsidR="00654F61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15</w:t>
                            </w:r>
                            <w:r w:rsidR="00654F61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:00</w:t>
                            </w:r>
                            <w:r w:rsidR="00995100"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</w:p>
                          <w:bookmarkEnd w:id="0"/>
                          <w:p w14:paraId="1147D463" w14:textId="77777777" w:rsidR="00D13E36" w:rsidRPr="000957F1" w:rsidRDefault="00D13E36" w:rsidP="00D13E36">
                            <w:pPr>
                              <w:bidi/>
                              <w:rPr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4A54" id="_x0000_s1049" type="#_x0000_t202" style="position:absolute;margin-left:260.55pt;margin-top:196.1pt;width:260.15pt;height:101.6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" filled="f" stroked="f">
                <v:textbox inset="0,0,0,0">
                  <w:txbxContent>
                    <w:p w14:paraId="629C284E" w14:textId="1D90C226" w:rsidR="00995100" w:rsidRPr="00614A41" w:rsidRDefault="00E76A4C" w:rsidP="00972E8E">
                      <w:pPr>
                        <w:bidi/>
                        <w:ind w:left="228"/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</w:pP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ארבעה</w:t>
                      </w:r>
                      <w:r w:rsidR="00D13E36"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 ימים</w:t>
                      </w:r>
                      <w:r w:rsidR="00837ADD"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D13E36"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16</w:t>
                      </w: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19</w:t>
                      </w:r>
                      <w:r w:rsidR="007B2CAD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7B679A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09</w:t>
                      </w:r>
                      <w:r w:rsidR="003C65E0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/</w:t>
                      </w:r>
                      <w:r w:rsidR="001E11F7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202</w:t>
                      </w:r>
                      <w:r w:rsidR="00E903E6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5</w:t>
                      </w:r>
                      <w:r w:rsidR="00D13E36" w:rsidRPr="005057CC">
                        <w:rPr>
                          <w:rFonts w:ascii="Fb Practica Black" w:hAnsi="Fb Practica Black" w:cs="Fb Practica Black"/>
                          <w:sz w:val="24"/>
                          <w:szCs w:val="24"/>
                        </w:rPr>
                        <w:cr/>
                      </w:r>
                      <w:bookmarkStart w:id="1" w:name="_Hlk19520714"/>
                      <w:r w:rsidR="003F6C78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ימים </w:t>
                      </w:r>
                      <w:r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שלישי</w:t>
                      </w:r>
                      <w:r w:rsidR="00614A41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614A41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>–</w:t>
                      </w:r>
                      <w:r w:rsidR="00614A41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476C4B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>חמישי</w:t>
                      </w:r>
                      <w:r w:rsidR="000B070B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972E8E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בין השעות 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09</w:t>
                      </w:r>
                      <w:r w:rsidR="00972E8E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: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30</w:t>
                      </w:r>
                      <w:r w:rsidR="00972E8E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18</w:t>
                      </w:r>
                      <w:r w:rsidR="00972E8E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:00</w:t>
                      </w:r>
                      <w:r w:rsidR="00972E8E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D13E36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="00995100">
                        <w:rPr>
                          <w:rFonts w:ascii="Fb Practica Black" w:hAnsi="Fb Practica Black" w:cs="Fb Practica Black" w:hint="cs"/>
                          <w:sz w:val="24"/>
                          <w:szCs w:val="24"/>
                          <w:rtl/>
                          <w:lang w:bidi="he-IL"/>
                        </w:rPr>
                        <w:t xml:space="preserve"> יום שישי</w:t>
                      </w:r>
                      <w:r w:rsidR="00995100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995100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בין השעות 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08</w:t>
                      </w:r>
                      <w:r w:rsidR="00654F61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: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30</w:t>
                      </w:r>
                      <w:r w:rsidR="00654F61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15</w:t>
                      </w:r>
                      <w:r w:rsidR="00654F61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:00</w:t>
                      </w:r>
                      <w:r w:rsidR="00995100"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</w:p>
                    <w:bookmarkEnd w:id="1"/>
                    <w:p w14:paraId="1147D463" w14:textId="77777777" w:rsidR="00D13E36" w:rsidRPr="000957F1" w:rsidRDefault="00D13E36" w:rsidP="00D13E36">
                      <w:pPr>
                        <w:bidi/>
                        <w:rPr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3008B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9722" behindDoc="0" locked="0" layoutInCell="1" allowOverlap="1" wp14:anchorId="61B262C8" wp14:editId="2CD0EE45">
                <wp:simplePos x="0" y="0"/>
                <wp:positionH relativeFrom="page">
                  <wp:posOffset>1899285</wp:posOffset>
                </wp:positionH>
                <wp:positionV relativeFrom="page">
                  <wp:posOffset>761988</wp:posOffset>
                </wp:positionV>
                <wp:extent cx="5341620" cy="528955"/>
                <wp:effectExtent l="0" t="0" r="0" b="0"/>
                <wp:wrapNone/>
                <wp:docPr id="14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B97DF1" w14:textId="77777777" w:rsidR="000A730C" w:rsidRPr="005805F1" w:rsidRDefault="000A730C" w:rsidP="000A730C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מתכונת הקורס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62C8" id="_x0000_s1048" type="#_x0000_t202" style="position:absolute;margin-left:149.55pt;margin-top:60pt;width:420.6pt;height:41.65pt;z-index:2517997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" filled="f" stroked="f">
                <v:textbox inset="3.6pt,,3.6pt">
                  <w:txbxContent>
                    <w:p w14:paraId="3FB97DF1" w14:textId="77777777" w:rsidR="000A730C" w:rsidRPr="005805F1" w:rsidRDefault="000A730C" w:rsidP="000A730C">
                      <w:pPr>
                        <w:pStyle w:val="Heading1"/>
                        <w:bidi/>
                        <w:spacing w:before="60"/>
                        <w:rPr>
                          <w:rFonts w:ascii="FbEkaliptus Bold" w:hAnsi="FbEkaliptus Bold" w:cs="FbEkaliptus Bold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Ekaliptus Bold" w:hAnsi="FbEkaliptus Bold" w:cs="FbEkaliptus Bold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מתכונת הקורס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608B">
        <w:rPr>
          <w:rFonts w:hint="cs"/>
          <w:noProof/>
        </w:rPr>
        <w:drawing>
          <wp:anchor distT="0" distB="0" distL="114300" distR="114300" simplePos="0" relativeHeight="251882666" behindDoc="1" locked="0" layoutInCell="1" allowOverlap="1" wp14:anchorId="5F5B62D2" wp14:editId="34DAEAD5">
            <wp:simplePos x="0" y="0"/>
            <wp:positionH relativeFrom="margin">
              <wp:posOffset>-533400</wp:posOffset>
            </wp:positionH>
            <wp:positionV relativeFrom="margin">
              <wp:posOffset>-525780</wp:posOffset>
            </wp:positionV>
            <wp:extent cx="7884160" cy="1169670"/>
            <wp:effectExtent l="0" t="0" r="254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416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30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8698" behindDoc="0" locked="0" layoutInCell="1" allowOverlap="1" wp14:anchorId="5061DACA" wp14:editId="134A51E2">
                <wp:simplePos x="0" y="0"/>
                <wp:positionH relativeFrom="page">
                  <wp:posOffset>1395730</wp:posOffset>
                </wp:positionH>
                <wp:positionV relativeFrom="page">
                  <wp:posOffset>276626</wp:posOffset>
                </wp:positionV>
                <wp:extent cx="2319655" cy="336550"/>
                <wp:effectExtent l="0" t="0" r="0" b="0"/>
                <wp:wrapNone/>
                <wp:docPr id="14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3F818" w14:textId="5B53A3E4" w:rsidR="003C283D" w:rsidRPr="005805F1" w:rsidRDefault="000A730C" w:rsidP="003C283D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 xml:space="preserve">NLP </w:t>
                            </w:r>
                            <w:r w:rsid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Master</w:t>
                            </w:r>
                          </w:p>
                          <w:p w14:paraId="584DE791" w14:textId="66A176B3" w:rsidR="000A730C" w:rsidRPr="005805F1" w:rsidRDefault="000A730C" w:rsidP="000A730C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1DACA" id="_x0000_s1050" type="#_x0000_t202" style="position:absolute;margin-left:109.9pt;margin-top:21.8pt;width:182.65pt;height:26.5pt;z-index:251798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" filled="f" stroked="f">
                <v:textbox inset="3.6pt,,3.6pt">
                  <w:txbxContent>
                    <w:p w14:paraId="2B93F818" w14:textId="5B53A3E4" w:rsidR="003C283D" w:rsidRPr="005805F1" w:rsidRDefault="000A730C" w:rsidP="003C283D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 xml:space="preserve">NLP </w:t>
                      </w:r>
                      <w:r w:rsid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Master</w:t>
                      </w:r>
                    </w:p>
                    <w:p w14:paraId="584DE791" w14:textId="66A176B3" w:rsidR="000A730C" w:rsidRPr="005805F1" w:rsidRDefault="000A730C" w:rsidP="000A730C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2EB8">
        <w:rPr>
          <w:noProof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2D30585" wp14:editId="2533FF67">
                <wp:simplePos x="0" y="0"/>
                <wp:positionH relativeFrom="page">
                  <wp:posOffset>5924550</wp:posOffset>
                </wp:positionH>
                <wp:positionV relativeFrom="page">
                  <wp:posOffset>2778125</wp:posOffset>
                </wp:positionV>
                <wp:extent cx="160020" cy="370840"/>
                <wp:effectExtent l="0" t="0" r="1905" b="3810"/>
                <wp:wrapNone/>
                <wp:docPr id="46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44450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282D4" w14:textId="77777777" w:rsidR="00414543" w:rsidRPr="002870C6" w:rsidRDefault="00414543" w:rsidP="00414543"/>
                        </w:txbxContent>
                      </wps:txbx>
                      <wps:bodyPr rot="0" vert="horz" wrap="non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30585" id="Text Box 171" o:spid="_x0000_s1051" type="#_x0000_t202" style="position:absolute;margin-left:466.5pt;margin-top:218.75pt;width:12.6pt;height:29.2pt;z-index:25165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" filled="f" stroked="f" strokecolor="silver" strokeweight="3.5pt">
                <v:textbox style="mso-fit-shape-to-text:t" inset="3.6pt,,3.6pt">
                  <w:txbxContent>
                    <w:p w14:paraId="224282D4" w14:textId="77777777" w:rsidR="00414543" w:rsidRPr="002870C6" w:rsidRDefault="00414543" w:rsidP="00414543"/>
                  </w:txbxContent>
                </v:textbox>
                <w10:wrap anchorx="page" anchory="page"/>
              </v:shape>
            </w:pict>
          </mc:Fallback>
        </mc:AlternateContent>
      </w:r>
      <w:r w:rsidR="00974687">
        <w:br w:type="page"/>
      </w:r>
    </w:p>
    <w:p w14:paraId="7492664D" w14:textId="05E84178" w:rsidR="005F7E81" w:rsidRDefault="00A36AD9" w:rsidP="00697330">
      <w:pPr>
        <w:spacing w:after="0" w:line="240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59114" behindDoc="0" locked="0" layoutInCell="1" allowOverlap="1" wp14:anchorId="56F5E2EE" wp14:editId="0947E00C">
                <wp:simplePos x="0" y="0"/>
                <wp:positionH relativeFrom="column">
                  <wp:posOffset>3706023</wp:posOffset>
                </wp:positionH>
                <wp:positionV relativeFrom="paragraph">
                  <wp:posOffset>-276860</wp:posOffset>
                </wp:positionV>
                <wp:extent cx="2090930" cy="426720"/>
                <wp:effectExtent l="0" t="0" r="508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93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69B4F9" w14:textId="42065CC8" w:rsidR="00E903E6" w:rsidRPr="006534B3" w:rsidRDefault="00E903E6" w:rsidP="00E903E6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bEkaliptus Light" w:hAnsi="FbEkaliptus Light" w:cs="FbEkaliptus Light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A36AD9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ספטמבר</w:t>
                            </w:r>
                            <w:r w:rsidR="00A36AD9"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2025</w:t>
                            </w:r>
                          </w:p>
                          <w:p w14:paraId="7E3BD82E" w14:textId="570E4388" w:rsidR="005E736D" w:rsidRPr="002D3456" w:rsidRDefault="005E736D" w:rsidP="005E736D">
                            <w:pPr>
                              <w:jc w:val="center"/>
                              <w:rPr>
                                <w:rFonts w:ascii="FbEkaliptus Light" w:hAnsi="FbEkaliptus Light" w:cs="FbEkaliptus Light"/>
                                <w:color w:val="7F7F7F" w:themeColor="text1" w:themeTint="80"/>
                                <w:sz w:val="40"/>
                                <w:szCs w:val="40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5E2EE" id="Text Box 13" o:spid="_x0000_s1053" type="#_x0000_t202" style="position:absolute;margin-left:291.8pt;margin-top:-21.8pt;width:164.65pt;height:33.6pt;z-index:251859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" fillcolor="white [3201]" stroked="f" strokeweight=".5pt">
                <v:textbox>
                  <w:txbxContent>
                    <w:p w14:paraId="4869B4F9" w14:textId="42065CC8" w:rsidR="00E903E6" w:rsidRPr="006534B3" w:rsidRDefault="00E903E6" w:rsidP="00E903E6">
                      <w:pPr>
                        <w:pStyle w:val="Heading1"/>
                        <w:spacing w:before="60"/>
                        <w:jc w:val="center"/>
                        <w:rPr>
                          <w:rFonts w:ascii="FbEkaliptus Light" w:hAnsi="FbEkaliptus Light" w:cs="FbEkaliptus Light"/>
                          <w:b w:val="0"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מחזור </w:t>
                      </w:r>
                      <w:r w:rsidR="00A36AD9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ספטמבר</w:t>
                      </w:r>
                      <w:r w:rsidR="00A36AD9"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2025</w:t>
                      </w:r>
                    </w:p>
                    <w:p w14:paraId="7E3BD82E" w14:textId="570E4388" w:rsidR="005E736D" w:rsidRPr="002D3456" w:rsidRDefault="005E736D" w:rsidP="005E736D">
                      <w:pPr>
                        <w:jc w:val="center"/>
                        <w:rPr>
                          <w:rFonts w:ascii="FbEkaliptus Light" w:hAnsi="FbEkaliptus Light" w:cs="FbEkaliptus Light"/>
                          <w:color w:val="7F7F7F" w:themeColor="text1" w:themeTint="80"/>
                          <w:sz w:val="40"/>
                          <w:szCs w:val="40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51D45">
        <w:rPr>
          <w:noProof/>
        </w:rPr>
        <mc:AlternateContent>
          <mc:Choice Requires="wps">
            <w:drawing>
              <wp:anchor distT="0" distB="0" distL="114300" distR="114300" simplePos="0" relativeHeight="251733162" behindDoc="0" locked="0" layoutInCell="1" allowOverlap="1" wp14:anchorId="0072D73B" wp14:editId="35CFA726">
                <wp:simplePos x="0" y="0"/>
                <wp:positionH relativeFrom="page">
                  <wp:posOffset>172016</wp:posOffset>
                </wp:positionH>
                <wp:positionV relativeFrom="page">
                  <wp:posOffset>2562131</wp:posOffset>
                </wp:positionV>
                <wp:extent cx="3543300" cy="3367889"/>
                <wp:effectExtent l="0" t="0" r="0" b="10795"/>
                <wp:wrapNone/>
                <wp:docPr id="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367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4E1FB" w14:textId="7B0C363B" w:rsidR="00A36AD9" w:rsidRPr="00A36AD9" w:rsidRDefault="00EC5D05" w:rsidP="00A36AD9">
                            <w:pPr>
                              <w:bidi/>
                              <w:spacing w:line="480" w:lineRule="auto"/>
                              <w:ind w:left="431"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</w:pP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proofErr w:type="spellStart"/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פאסט</w:t>
                            </w:r>
                            <w:proofErr w:type="spellEnd"/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פוביה </w:t>
                            </w:r>
                            <w:proofErr w:type="spellStart"/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קיור</w:t>
                            </w:r>
                            <w:proofErr w:type="spellEnd"/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לשחרור מפוביות</w:t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  <w:t xml:space="preserve">| </w:t>
                            </w:r>
                            <w:r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תהלי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כי ניו</w:t>
                            </w:r>
                            <w:r w:rsidR="00487AFC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קוד</w:t>
                            </w:r>
                            <w:r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לשינוי תודעה מהיר</w:t>
                            </w:r>
                            <w:r w:rsidR="00C3008B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C3008B" w:rsidRP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טיים ליין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487AFC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הרמה הבאה לשינוי אמונה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במצבי קיצון</w:t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תהליך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דיקנס</w:t>
                            </w:r>
                            <w:proofErr w:type="spellEnd"/>
                            <w:r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ליצירת שינוי לטווח ארוך </w:t>
                            </w:r>
                            <w:r w:rsidR="000A162E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="000A162E"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>|</w:t>
                            </w:r>
                            <w:r w:rsidR="000A162E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proofErr w:type="spellStart"/>
                            <w:r w:rsidR="000A162E"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תהליך</w:t>
                            </w:r>
                            <w:proofErr w:type="spellEnd"/>
                            <w:r w:rsidR="000A162E" w:rsidRPr="00EC5D05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טוויסט</w:t>
                            </w:r>
                            <w:r w:rsidR="000A162E"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0A162E"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>ליצירת</w:t>
                            </w:r>
                            <w:proofErr w:type="spellEnd"/>
                            <w:r w:rsidR="000A162E"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="000A162E"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>שינוי</w:t>
                            </w:r>
                            <w:proofErr w:type="spellEnd"/>
                            <w:r w:rsidR="000A162E"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התנהגות</w:t>
                            </w:r>
                            <w:r w:rsidR="000A162E"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162E"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="00F51D45" w:rsidRPr="005057CC">
                              <w:rPr>
                                <w:rFonts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F51D45" w:rsidRPr="00D27DA8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תהליך </w:t>
                            </w:r>
                            <w:r w:rsidR="00C3008B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שובר שוויון</w:t>
                            </w:r>
                            <w:r w:rsidR="00F51D45" w:rsidRPr="00D27DA8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C3008B">
                              <w:rPr>
                                <w:rFonts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שינוי שמחזיק לאורך זמן</w:t>
                            </w:r>
                            <w:r w:rsidR="00F51D45">
                              <w:rPr>
                                <w:rFonts w:cs="Fb Practica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="00F51D45">
                              <w:rPr>
                                <w:rFonts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F51D45" w:rsidRPr="00D27DA8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תהליך </w:t>
                            </w:r>
                            <w:r w:rsidR="00C3008B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זיהוי אמונת בסיס</w:t>
                            </w:r>
                            <w:r w:rsidR="000A162E" w:rsidRPr="005057CC">
                              <w:rPr>
                                <w:rFonts w:cs="Fb Practic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51D45" w:rsidRPr="005057CC">
                              <w:rPr>
                                <w:rFonts w:cs="Fb Practica"/>
                                <w:sz w:val="24"/>
                                <w:szCs w:val="24"/>
                              </w:rPr>
                              <w:cr/>
                            </w:r>
                            <w:r w:rsidR="00F51D45" w:rsidRPr="005057CC">
                              <w:rPr>
                                <w:rFonts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F51D45" w:rsidRPr="00D27DA8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תהליך </w:t>
                            </w:r>
                            <w:r w:rsidR="00C3008B">
                              <w:rPr>
                                <w:rFonts w:cs="Fb Practica"/>
                                <w:b/>
                                <w:bCs/>
                                <w:sz w:val="24"/>
                                <w:szCs w:val="24"/>
                                <w:lang w:bidi="he-IL"/>
                              </w:rPr>
                              <w:t>3D Mind</w:t>
                            </w:r>
                            <w:r w:rsidR="00C3008B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C3008B" w:rsidRPr="00C3008B">
                              <w:rPr>
                                <w:rFonts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לשינוי אמונת בסיס</w:t>
                            </w:r>
                            <w:r w:rsidR="00A36AD9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A36AD9">
                              <w:rPr>
                                <w:rFonts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A36AD9" w:rsidRPr="00A36AD9">
                              <w:rPr>
                                <w:rFonts w:cs="Fb Practic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תהליך שחרור מטראומה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2D73B" id="Text Box 181" o:spid="_x0000_s1054" type="#_x0000_t202" style="position:absolute;margin-left:13.55pt;margin-top:201.75pt;width:279pt;height:265.2pt;z-index:2517331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" filled="f" stroked="f">
                <v:textbox inset="0,0,0,0">
                  <w:txbxContent>
                    <w:p w14:paraId="3C14E1FB" w14:textId="7B0C363B" w:rsidR="00A36AD9" w:rsidRPr="00A36AD9" w:rsidRDefault="00EC5D05" w:rsidP="00A36AD9">
                      <w:pPr>
                        <w:bidi/>
                        <w:spacing w:line="480" w:lineRule="auto"/>
                        <w:ind w:left="431"/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</w:pP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proofErr w:type="spellStart"/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פאסט</w:t>
                      </w:r>
                      <w:proofErr w:type="spellEnd"/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פוביה </w:t>
                      </w:r>
                      <w:proofErr w:type="spellStart"/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קיור</w:t>
                      </w:r>
                      <w:proofErr w:type="spellEnd"/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לשחרור מפוביות</w:t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  <w:t xml:space="preserve">| </w:t>
                      </w:r>
                      <w:r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תהלי</w:t>
                      </w:r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כי ניו</w:t>
                      </w:r>
                      <w:r w:rsidR="00487AFC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קוד</w:t>
                      </w:r>
                      <w:r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לשינוי תודעה מהיר</w:t>
                      </w:r>
                      <w:r w:rsidR="00C3008B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C3008B" w:rsidRP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טיים ליין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487AFC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הרמה הבאה לשינוי אמונה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במצבי קיצון</w:t>
                      </w:r>
                      <w:r w:rsidRPr="00EC5D05">
                        <w:rPr>
                          <w:rFonts w:ascii="Times New Roman" w:hAnsi="Times New Roman" w:cs="Fb Practica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תהליך</w:t>
                      </w:r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דיקנס</w:t>
                      </w:r>
                      <w:proofErr w:type="spellEnd"/>
                      <w:r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ליצירת שינוי לטווח ארוך </w:t>
                      </w:r>
                      <w:r w:rsidR="000A162E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br/>
                      </w:r>
                      <w:r w:rsidR="000A162E"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>|</w:t>
                      </w:r>
                      <w:r w:rsidR="000A162E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proofErr w:type="spellStart"/>
                      <w:r w:rsidR="000A162E"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</w:rPr>
                        <w:t>תהליך</w:t>
                      </w:r>
                      <w:proofErr w:type="spellEnd"/>
                      <w:r w:rsidR="000A162E" w:rsidRPr="00EC5D05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3008B">
                        <w:rPr>
                          <w:rFonts w:ascii="Times New Roman" w:hAnsi="Times New Roman"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טוויסט</w:t>
                      </w:r>
                      <w:r w:rsidR="000A162E"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="000A162E"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>ליצירת</w:t>
                      </w:r>
                      <w:proofErr w:type="spellEnd"/>
                      <w:r w:rsidR="000A162E"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="000A162E"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>שינוי</w:t>
                      </w:r>
                      <w:proofErr w:type="spellEnd"/>
                      <w:r w:rsidR="000A162E"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התנהגות</w:t>
                      </w:r>
                      <w:r w:rsidR="000A162E"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162E"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="00F51D45" w:rsidRPr="005057CC">
                        <w:rPr>
                          <w:rFonts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F51D45" w:rsidRPr="00D27DA8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תהליך </w:t>
                      </w:r>
                      <w:r w:rsidR="00C3008B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שובר שוויון</w:t>
                      </w:r>
                      <w:r w:rsidR="00F51D45" w:rsidRPr="00D27DA8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C3008B">
                        <w:rPr>
                          <w:rFonts w:cs="Fb Practica" w:hint="cs"/>
                          <w:sz w:val="24"/>
                          <w:szCs w:val="24"/>
                          <w:rtl/>
                          <w:lang w:bidi="he-IL"/>
                        </w:rPr>
                        <w:t>שינוי שמחזיק לאורך זמן</w:t>
                      </w:r>
                      <w:r w:rsidR="00F51D45">
                        <w:rPr>
                          <w:rFonts w:cs="Fb Practica"/>
                          <w:sz w:val="24"/>
                          <w:szCs w:val="24"/>
                          <w:rtl/>
                        </w:rPr>
                        <w:br/>
                      </w:r>
                      <w:r w:rsidR="00F51D45">
                        <w:rPr>
                          <w:rFonts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F51D45" w:rsidRPr="00D27DA8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תהליך </w:t>
                      </w:r>
                      <w:r w:rsidR="00C3008B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זיהוי אמונת בסיס</w:t>
                      </w:r>
                      <w:r w:rsidR="000A162E" w:rsidRPr="005057CC">
                        <w:rPr>
                          <w:rFonts w:cs="Fb Practica"/>
                          <w:sz w:val="24"/>
                          <w:szCs w:val="24"/>
                        </w:rPr>
                        <w:t xml:space="preserve"> </w:t>
                      </w:r>
                      <w:r w:rsidR="00F51D45" w:rsidRPr="005057CC">
                        <w:rPr>
                          <w:rFonts w:cs="Fb Practica"/>
                          <w:sz w:val="24"/>
                          <w:szCs w:val="24"/>
                        </w:rPr>
                        <w:cr/>
                      </w:r>
                      <w:r w:rsidR="00F51D45" w:rsidRPr="005057CC">
                        <w:rPr>
                          <w:rFonts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F51D45" w:rsidRPr="00D27DA8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תהליך </w:t>
                      </w:r>
                      <w:r w:rsidR="00C3008B">
                        <w:rPr>
                          <w:rFonts w:cs="Fb Practica"/>
                          <w:b/>
                          <w:bCs/>
                          <w:sz w:val="24"/>
                          <w:szCs w:val="24"/>
                          <w:lang w:bidi="he-IL"/>
                        </w:rPr>
                        <w:t>3D Mind</w:t>
                      </w:r>
                      <w:r w:rsidR="00C3008B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C3008B" w:rsidRPr="00C3008B">
                        <w:rPr>
                          <w:rFonts w:cs="Fb Practica" w:hint="cs"/>
                          <w:sz w:val="24"/>
                          <w:szCs w:val="24"/>
                          <w:rtl/>
                          <w:lang w:bidi="he-IL"/>
                        </w:rPr>
                        <w:t>לשינוי אמונת בסיס</w:t>
                      </w:r>
                      <w:r w:rsidR="00A36AD9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A36AD9">
                        <w:rPr>
                          <w:rFonts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A36AD9" w:rsidRPr="00A36AD9">
                        <w:rPr>
                          <w:rFonts w:cs="Fb Practica" w:hint="cs"/>
                          <w:b/>
                          <w:bCs/>
                          <w:sz w:val="24"/>
                          <w:szCs w:val="24"/>
                          <w:rtl/>
                          <w:lang w:bidi="he-IL"/>
                        </w:rPr>
                        <w:t>תהליך שחרור מטראומה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5329" w:rsidRPr="00E76A4C">
        <w:rPr>
          <w:noProof/>
        </w:rPr>
        <w:drawing>
          <wp:anchor distT="0" distB="0" distL="114300" distR="114300" simplePos="0" relativeHeight="251918506" behindDoc="0" locked="0" layoutInCell="1" allowOverlap="1" wp14:anchorId="4DA4D8E8" wp14:editId="4D4B2D54">
            <wp:simplePos x="0" y="0"/>
            <wp:positionH relativeFrom="column">
              <wp:posOffset>4906645</wp:posOffset>
            </wp:positionH>
            <wp:positionV relativeFrom="paragraph">
              <wp:posOffset>6261100</wp:posOffset>
            </wp:positionV>
            <wp:extent cx="1720850" cy="1712595"/>
            <wp:effectExtent l="12700" t="0" r="19050" b="509905"/>
            <wp:wrapNone/>
            <wp:docPr id="29" name="Picture 29" descr="A group of people stand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roup of people standing in a room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1" r="16067" b="-44"/>
                    <a:stretch/>
                  </pic:blipFill>
                  <pic:spPr bwMode="auto">
                    <a:xfrm>
                      <a:off x="0" y="0"/>
                      <a:ext cx="1720850" cy="17125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29" w:rsidRPr="00E76A4C">
        <w:rPr>
          <w:noProof/>
        </w:rPr>
        <w:drawing>
          <wp:anchor distT="0" distB="0" distL="114300" distR="114300" simplePos="0" relativeHeight="251919530" behindDoc="0" locked="0" layoutInCell="1" allowOverlap="1" wp14:anchorId="5CBD8BB2" wp14:editId="3C9682D4">
            <wp:simplePos x="0" y="0"/>
            <wp:positionH relativeFrom="column">
              <wp:posOffset>62017</wp:posOffset>
            </wp:positionH>
            <wp:positionV relativeFrom="paragraph">
              <wp:posOffset>6242257</wp:posOffset>
            </wp:positionV>
            <wp:extent cx="1730642" cy="1732501"/>
            <wp:effectExtent l="12700" t="0" r="9525" b="502920"/>
            <wp:wrapNone/>
            <wp:docPr id="27" name="Picture 27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group of people posing for a photo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69"/>
                    <a:stretch/>
                  </pic:blipFill>
                  <pic:spPr bwMode="auto">
                    <a:xfrm>
                      <a:off x="0" y="0"/>
                      <a:ext cx="1730642" cy="17325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329" w:rsidRPr="00E76A4C">
        <w:rPr>
          <w:noProof/>
        </w:rPr>
        <w:drawing>
          <wp:anchor distT="0" distB="0" distL="114300" distR="114300" simplePos="0" relativeHeight="251920554" behindDoc="0" locked="0" layoutInCell="1" allowOverlap="1" wp14:anchorId="4B35BE85" wp14:editId="39BDB974">
            <wp:simplePos x="0" y="0"/>
            <wp:positionH relativeFrom="column">
              <wp:posOffset>2471604</wp:posOffset>
            </wp:positionH>
            <wp:positionV relativeFrom="paragraph">
              <wp:posOffset>6271708</wp:posOffset>
            </wp:positionV>
            <wp:extent cx="1713551" cy="1702573"/>
            <wp:effectExtent l="12700" t="0" r="13970" b="494665"/>
            <wp:wrapNone/>
            <wp:docPr id="31" name="Picture 31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 sitting at a 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3" t="2748" r="18462" b="9808"/>
                    <a:stretch/>
                  </pic:blipFill>
                  <pic:spPr bwMode="auto">
                    <a:xfrm>
                      <a:off x="0" y="0"/>
                      <a:ext cx="1713551" cy="17025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A4C" w:rsidRPr="00BE252B">
        <w:rPr>
          <w:noProof/>
        </w:rPr>
        <mc:AlternateContent>
          <mc:Choice Requires="wps">
            <w:drawing>
              <wp:anchor distT="0" distB="0" distL="114300" distR="114300" simplePos="0" relativeHeight="251829418" behindDoc="1" locked="0" layoutInCell="1" allowOverlap="1" wp14:anchorId="485EA509" wp14:editId="52F64B23">
                <wp:simplePos x="0" y="0"/>
                <wp:positionH relativeFrom="column">
                  <wp:posOffset>3417517</wp:posOffset>
                </wp:positionH>
                <wp:positionV relativeFrom="paragraph">
                  <wp:posOffset>1614805</wp:posOffset>
                </wp:positionV>
                <wp:extent cx="0" cy="3062605"/>
                <wp:effectExtent l="0" t="0" r="12700" b="10795"/>
                <wp:wrapNone/>
                <wp:docPr id="169" name="Straight Connector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260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10838E" id="Straight Connector 169" o:spid="_x0000_s1026" style="position:absolute;z-index:-2514870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1pt,127.15pt" to="269.1pt,36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" strokecolor="#bc4542 [3045]"/>
            </w:pict>
          </mc:Fallback>
        </mc:AlternateContent>
      </w:r>
      <w:r w:rsidR="00E76A4C">
        <w:rPr>
          <w:noProof/>
          <w:rtl/>
        </w:rPr>
        <mc:AlternateContent>
          <mc:Choice Requires="wps">
            <w:drawing>
              <wp:anchor distT="0" distB="0" distL="114300" distR="114300" simplePos="0" relativeHeight="251895978" behindDoc="0" locked="0" layoutInCell="1" allowOverlap="1" wp14:anchorId="2DCC2EA7" wp14:editId="3F678D3E">
                <wp:simplePos x="0" y="0"/>
                <wp:positionH relativeFrom="page">
                  <wp:posOffset>4187190</wp:posOffset>
                </wp:positionH>
                <wp:positionV relativeFrom="page">
                  <wp:posOffset>2553335</wp:posOffset>
                </wp:positionV>
                <wp:extent cx="2913380" cy="2857500"/>
                <wp:effectExtent l="0" t="0" r="7620" b="0"/>
                <wp:wrapNone/>
                <wp:docPr id="55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38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2597A" w14:textId="1F70B226" w:rsidR="00EC5D05" w:rsidRPr="00D343BA" w:rsidRDefault="00EC5D05" w:rsidP="00C3008B">
                            <w:pPr>
                              <w:bidi/>
                              <w:spacing w:line="360" w:lineRule="auto"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</w:pPr>
                            <w:r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>|</w:t>
                            </w:r>
                            <w:r w:rsidR="00FD0D8E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חשיבות מצב תפיסה 3# עבור מאסטר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D343BA"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t xml:space="preserve">| 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ארבעת היסודות של מאסטר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| הרחבה והעמקה -מטרה מעוצבת כהלכה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t>New Code of NLP</w:t>
                            </w:r>
                            <w:r w:rsidR="00C3008B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t xml:space="preserve"> 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br/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סאבמודליטיז לשינוי </w:t>
                            </w:r>
                            <w:proofErr w:type="spellStart"/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מיידי</w:t>
                            </w:r>
                            <w:proofErr w:type="spellEnd"/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t xml:space="preserve">| 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הנוסחה לזיהוי הכוונה החיובית</w:t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t xml:space="preserve">| 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ריפריימינג למתקדמים</w:t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Pr="00EC5D05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</w:rPr>
                              <w:t xml:space="preserve">| 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מטה </w:t>
                            </w:r>
                            <w:proofErr w:type="spellStart"/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פרוגמרמס</w:t>
                            </w:r>
                            <w:proofErr w:type="spellEnd"/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| 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מילטון מודל 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–</w:t>
                            </w:r>
                            <w:r w:rsidR="00D343BA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השפה ההיפנוטית</w:t>
                            </w:r>
                            <w:r w:rsidR="00D343BA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3F2802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</w:rPr>
                              <w:br/>
                            </w:r>
                            <w:r w:rsidR="003F2802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</w:t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6 הכלים ליצירת דיסוננס קוגניטיבי</w:t>
                            </w:r>
                            <w:r w:rsidR="00C3008B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="00C3008B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| מודל ערכי ליבה </w:t>
                            </w:r>
                            <w:r w:rsidRPr="00EC5D05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C2EA7" id="Text Box 164" o:spid="_x0000_s1055" type="#_x0000_t202" style="position:absolute;margin-left:329.7pt;margin-top:201.05pt;width:229.4pt;height:225pt;z-index:2518959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" filled="f" stroked="f">
                <v:textbox inset="0,0,0,0">
                  <w:txbxContent>
                    <w:p w14:paraId="7702597A" w14:textId="1F70B226" w:rsidR="00EC5D05" w:rsidRPr="00D343BA" w:rsidRDefault="00EC5D05" w:rsidP="00C3008B">
                      <w:pPr>
                        <w:bidi/>
                        <w:spacing w:line="360" w:lineRule="auto"/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</w:pPr>
                      <w:r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>|</w:t>
                      </w:r>
                      <w:r w:rsidR="00FD0D8E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חשיבות מצב תפיסה 3# עבור מאסטר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D343BA"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t xml:space="preserve">| 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ארבעת היסודות של מאסטר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| הרחבה והעמקה -מטרה מעוצבת כהלכה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t>New Code of NLP</w:t>
                      </w:r>
                      <w:r w:rsidR="00C3008B"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t xml:space="preserve"> 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br/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סאבמודליטיז לשינוי </w:t>
                      </w:r>
                      <w:proofErr w:type="spellStart"/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מיידי</w:t>
                      </w:r>
                      <w:proofErr w:type="spellEnd"/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t xml:space="preserve">| 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הנוסחה לזיהוי הכוונה החיובית</w:t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t xml:space="preserve">| 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ריפריימינג למתקדמים</w:t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br/>
                      </w:r>
                      <w:r w:rsidRPr="00EC5D05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</w:rPr>
                        <w:t xml:space="preserve">| 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מטה </w:t>
                      </w:r>
                      <w:proofErr w:type="spellStart"/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פרוגמרמס</w:t>
                      </w:r>
                      <w:proofErr w:type="spellEnd"/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br/>
                        <w:t xml:space="preserve">| 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מילטון מודל 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–</w:t>
                      </w:r>
                      <w:r w:rsidR="00D343BA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השפה ההיפנוטית</w:t>
                      </w:r>
                      <w:r w:rsidR="00D343BA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3F2802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</w:rPr>
                        <w:br/>
                      </w:r>
                      <w:r w:rsidR="003F2802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</w:t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6 הכלים ליצירת דיסוננס קוגניטיבי</w:t>
                      </w:r>
                      <w:r w:rsidR="00C3008B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="00C3008B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| מודל ערכי ליבה </w:t>
                      </w:r>
                      <w:r w:rsidRPr="00EC5D05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902122" behindDoc="0" locked="0" layoutInCell="1" allowOverlap="1" wp14:anchorId="1ABE0BA5" wp14:editId="2C920059">
                <wp:simplePos x="0" y="0"/>
                <wp:positionH relativeFrom="page">
                  <wp:posOffset>4561205</wp:posOffset>
                </wp:positionH>
                <wp:positionV relativeFrom="page">
                  <wp:posOffset>2057400</wp:posOffset>
                </wp:positionV>
                <wp:extent cx="2675890" cy="476885"/>
                <wp:effectExtent l="0" t="0" r="0" b="0"/>
                <wp:wrapNone/>
                <wp:docPr id="4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8E03F" w14:textId="710FE378" w:rsidR="004B5A48" w:rsidRPr="003F2802" w:rsidRDefault="004B5A48" w:rsidP="004B5A48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 Practica" w:hAnsi="Fb Practica" w:cs="Fb Practica"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 Practica" w:hAnsi="Fb Practica" w:cs="Fb Practica" w:hint="cs"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תיאוריות ומודלים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E0BA5" id="_x0000_s1055" type="#_x0000_t202" style="position:absolute;margin-left:359.15pt;margin-top:162pt;width:210.7pt;height:37.55pt;z-index:2519021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" filled="f" stroked="f">
                <v:textbox inset="3.6pt,,3.6pt">
                  <w:txbxContent>
                    <w:p w14:paraId="05A8E03F" w14:textId="710FE378" w:rsidR="004B5A48" w:rsidRPr="003F2802" w:rsidRDefault="004B5A48" w:rsidP="004B5A48">
                      <w:pPr>
                        <w:pStyle w:val="Heading1"/>
                        <w:bidi/>
                        <w:spacing w:before="60"/>
                        <w:rPr>
                          <w:rFonts w:ascii="Fb Practica" w:hAnsi="Fb Practica" w:cs="Fb Practica"/>
                          <w:bCs/>
                          <w:color w:val="C00000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 Practica" w:hAnsi="Fb Practica" w:cs="Fb Practica" w:hint="cs"/>
                          <w:bCs/>
                          <w:color w:val="C00000"/>
                          <w:sz w:val="36"/>
                          <w:szCs w:val="36"/>
                          <w:rtl/>
                          <w:lang w:bidi="he-IL"/>
                        </w:rPr>
                        <w:t>תיאוריות ומודלים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900074" behindDoc="0" locked="0" layoutInCell="1" allowOverlap="1" wp14:anchorId="0A22DA18" wp14:editId="26BC9AF9">
                <wp:simplePos x="0" y="0"/>
                <wp:positionH relativeFrom="page">
                  <wp:posOffset>949325</wp:posOffset>
                </wp:positionH>
                <wp:positionV relativeFrom="page">
                  <wp:posOffset>2033270</wp:posOffset>
                </wp:positionV>
                <wp:extent cx="2675890" cy="476885"/>
                <wp:effectExtent l="0" t="0" r="0" b="0"/>
                <wp:wrapNone/>
                <wp:docPr id="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2C958" w14:textId="03AF20A2" w:rsidR="00F256C5" w:rsidRPr="003F2802" w:rsidRDefault="00F256C5" w:rsidP="003F2802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 Practica" w:hAnsi="Fb Practica" w:cs="Fb Practica"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3F2802">
                              <w:rPr>
                                <w:rFonts w:ascii="Fb Practica" w:hAnsi="Fb Practica" w:cs="Fb Practica" w:hint="cs"/>
                                <w:bCs/>
                                <w:color w:val="C00000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תהליכים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DA18" id="_x0000_s1056" type="#_x0000_t202" style="position:absolute;margin-left:74.75pt;margin-top:160.1pt;width:210.7pt;height:37.55pt;z-index:2519000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" filled="f" stroked="f">
                <v:textbox inset="3.6pt,,3.6pt">
                  <w:txbxContent>
                    <w:p w14:paraId="2C32C958" w14:textId="03AF20A2" w:rsidR="00F256C5" w:rsidRPr="003F2802" w:rsidRDefault="00F256C5" w:rsidP="003F2802">
                      <w:pPr>
                        <w:pStyle w:val="Heading1"/>
                        <w:bidi/>
                        <w:spacing w:before="60"/>
                        <w:rPr>
                          <w:rFonts w:ascii="Fb Practica" w:hAnsi="Fb Practica" w:cs="Fb Practica"/>
                          <w:bCs/>
                          <w:color w:val="C00000"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3F2802">
                        <w:rPr>
                          <w:rFonts w:ascii="Fb Practica" w:hAnsi="Fb Practica" w:cs="Fb Practica" w:hint="cs"/>
                          <w:bCs/>
                          <w:color w:val="C00000"/>
                          <w:sz w:val="36"/>
                          <w:szCs w:val="36"/>
                          <w:rtl/>
                          <w:lang w:bidi="he-IL"/>
                        </w:rPr>
                        <w:t>תהליכים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898026" behindDoc="0" locked="0" layoutInCell="1" allowOverlap="1" wp14:anchorId="6B6A667D" wp14:editId="6A8FB917">
                <wp:simplePos x="0" y="0"/>
                <wp:positionH relativeFrom="page">
                  <wp:posOffset>1218565</wp:posOffset>
                </wp:positionH>
                <wp:positionV relativeFrom="page">
                  <wp:posOffset>1548023</wp:posOffset>
                </wp:positionV>
                <wp:extent cx="5341620" cy="528955"/>
                <wp:effectExtent l="0" t="0" r="0" b="0"/>
                <wp:wrapNone/>
                <wp:docPr id="4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6EAC7" w14:textId="2E12F78D" w:rsidR="00977321" w:rsidRPr="006376B1" w:rsidRDefault="003435CB" w:rsidP="006376B1">
                            <w:pPr>
                              <w:pStyle w:val="Heading1"/>
                              <w:bidi/>
                              <w:spacing w:before="60"/>
                              <w:jc w:val="center"/>
                              <w:rPr>
                                <w:rFonts w:ascii="FbEkaliptus Bold" w:hAnsi="FbEkaliptus Bold" w:cs="FbEkaliptus Bold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בין</w:t>
                            </w:r>
                            <w:r w:rsidR="006376B1" w:rsidRPr="006376B1">
                              <w:rPr>
                                <w:rFonts w:ascii="FbEkaliptus Bold" w:hAnsi="FbEkaliptus Bold" w:cs="FbEkaliptus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977321" w:rsidRPr="006376B1">
                              <w:rPr>
                                <w:rFonts w:ascii="FbEkaliptus Bold" w:hAnsi="FbEkaliptus Bold" w:cs="FbEkaliptus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החומרים</w:t>
                            </w:r>
                            <w:r w:rsidR="006376B1" w:rsidRPr="006376B1">
                              <w:rPr>
                                <w:rFonts w:ascii="FbEkaliptus Bold" w:hAnsi="FbEkaliptus Bold" w:cs="FbEkaliptus Bold" w:hint="cs"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הנלמדים בקורס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A667D" id="_x0000_s1057" type="#_x0000_t202" style="position:absolute;margin-left:95.95pt;margin-top:121.9pt;width:420.6pt;height:41.65pt;z-index:251898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" filled="f" stroked="f">
                <v:textbox inset="3.6pt,,3.6pt">
                  <w:txbxContent>
                    <w:p w14:paraId="4936EAC7" w14:textId="2E12F78D" w:rsidR="00977321" w:rsidRPr="006376B1" w:rsidRDefault="003435CB" w:rsidP="006376B1">
                      <w:pPr>
                        <w:pStyle w:val="Heading1"/>
                        <w:bidi/>
                        <w:spacing w:before="60"/>
                        <w:jc w:val="center"/>
                        <w:rPr>
                          <w:rFonts w:ascii="FbEkaliptus Bold" w:hAnsi="FbEkaliptus Bold" w:cs="FbEkaliptus Bold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Ekaliptus Bold" w:hAnsi="FbEkaliptus Bold" w:cs="FbEkaliptus Bold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he-IL"/>
                        </w:rPr>
                        <w:t>בין</w:t>
                      </w:r>
                      <w:r w:rsidR="006376B1" w:rsidRPr="006376B1">
                        <w:rPr>
                          <w:rFonts w:ascii="FbEkaliptus Bold" w:hAnsi="FbEkaliptus Bold" w:cs="FbEkaliptus Bold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he-IL"/>
                        </w:rPr>
                        <w:t xml:space="preserve"> </w:t>
                      </w:r>
                      <w:r w:rsidR="00977321" w:rsidRPr="006376B1">
                        <w:rPr>
                          <w:rFonts w:ascii="FbEkaliptus Bold" w:hAnsi="FbEkaliptus Bold" w:cs="FbEkaliptus Bold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he-IL"/>
                        </w:rPr>
                        <w:t>החומרים</w:t>
                      </w:r>
                      <w:r w:rsidR="006376B1" w:rsidRPr="006376B1">
                        <w:rPr>
                          <w:rFonts w:ascii="FbEkaliptus Bold" w:hAnsi="FbEkaliptus Bold" w:cs="FbEkaliptus Bold" w:hint="cs"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he-IL"/>
                        </w:rPr>
                        <w:t xml:space="preserve"> הנלמדים בקורס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6A4C" w:rsidRPr="00F51D45">
        <w:rPr>
          <w:noProof/>
        </w:rPr>
        <mc:AlternateContent>
          <mc:Choice Requires="wps">
            <w:drawing>
              <wp:anchor distT="0" distB="0" distL="114300" distR="114300" simplePos="0" relativeHeight="251730090" behindDoc="0" locked="0" layoutInCell="1" allowOverlap="1" wp14:anchorId="1F537BC1" wp14:editId="761DF3BB">
                <wp:simplePos x="0" y="0"/>
                <wp:positionH relativeFrom="column">
                  <wp:posOffset>-600259</wp:posOffset>
                </wp:positionH>
                <wp:positionV relativeFrom="paragraph">
                  <wp:posOffset>5570149</wp:posOffset>
                </wp:positionV>
                <wp:extent cx="7856220" cy="3925772"/>
                <wp:effectExtent l="0" t="0" r="508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3925772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9F6B1" id="Rectangle 97" o:spid="_x0000_s1026" style="position:absolute;margin-left:-47.25pt;margin-top:438.6pt;width:618.6pt;height:309.1pt;z-index:2517300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" fillcolor="#d1b49a" stroked="f" strokeweight="2pt">
                <v:fill opacity="27499f"/>
              </v:rect>
            </w:pict>
          </mc:Fallback>
        </mc:AlternateContent>
      </w:r>
      <w:r w:rsidR="00C3008B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5626" behindDoc="0" locked="0" layoutInCell="1" allowOverlap="1" wp14:anchorId="2EE08748" wp14:editId="310CE267">
                <wp:simplePos x="0" y="0"/>
                <wp:positionH relativeFrom="page">
                  <wp:posOffset>1965325</wp:posOffset>
                </wp:positionH>
                <wp:positionV relativeFrom="page">
                  <wp:posOffset>765150</wp:posOffset>
                </wp:positionV>
                <wp:extent cx="5341620" cy="528955"/>
                <wp:effectExtent l="0" t="0" r="0" b="0"/>
                <wp:wrapNone/>
                <wp:docPr id="1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8A3BF" w14:textId="58E220AD" w:rsidR="000A730C" w:rsidRPr="005805F1" w:rsidRDefault="006D6C5F" w:rsidP="000A730C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proofErr w:type="spellStart"/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סיליבוס</w:t>
                            </w:r>
                            <w:proofErr w:type="spellEnd"/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 xml:space="preserve"> הקורס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08748" id="_x0000_s1058" type="#_x0000_t202" style="position:absolute;margin-left:154.75pt;margin-top:60.25pt;width:420.6pt;height:41.65pt;z-index:251795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" filled="f" stroked="f">
                <v:textbox inset="3.6pt,,3.6pt">
                  <w:txbxContent>
                    <w:p w14:paraId="21C8A3BF" w14:textId="58E220AD" w:rsidR="000A730C" w:rsidRPr="005805F1" w:rsidRDefault="006D6C5F" w:rsidP="000A730C">
                      <w:pPr>
                        <w:pStyle w:val="Heading1"/>
                        <w:bidi/>
                        <w:spacing w:before="60"/>
                        <w:rPr>
                          <w:rFonts w:ascii="FbEkaliptus Bold" w:hAnsi="FbEkaliptus Bold" w:cs="FbEkaliptus Bold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proofErr w:type="spellStart"/>
                      <w:r>
                        <w:rPr>
                          <w:rFonts w:ascii="FbEkaliptus Bold" w:hAnsi="FbEkaliptus Bold" w:cs="FbEkaliptus Bold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סיליבוס</w:t>
                      </w:r>
                      <w:proofErr w:type="spellEnd"/>
                      <w:r>
                        <w:rPr>
                          <w:rFonts w:ascii="FbEkaliptus Bold" w:hAnsi="FbEkaliptus Bold" w:cs="FbEkaliptus Bold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 xml:space="preserve"> הקורס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9608B" w:rsidRPr="000A730C">
        <w:rPr>
          <w:rFonts w:hint="cs"/>
          <w:noProof/>
        </w:rPr>
        <w:drawing>
          <wp:anchor distT="0" distB="0" distL="114300" distR="114300" simplePos="0" relativeHeight="251793578" behindDoc="0" locked="0" layoutInCell="1" allowOverlap="1" wp14:anchorId="64129D37" wp14:editId="747CE4BC">
            <wp:simplePos x="0" y="0"/>
            <wp:positionH relativeFrom="margin">
              <wp:posOffset>-588010</wp:posOffset>
            </wp:positionH>
            <wp:positionV relativeFrom="margin">
              <wp:posOffset>-525780</wp:posOffset>
            </wp:positionV>
            <wp:extent cx="7844790" cy="1163955"/>
            <wp:effectExtent l="0" t="0" r="3810" b="4445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7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5D1" w:rsidRPr="000A730C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94602" behindDoc="0" locked="0" layoutInCell="1" allowOverlap="1" wp14:anchorId="0ABC9C50" wp14:editId="5A873818">
                <wp:simplePos x="0" y="0"/>
                <wp:positionH relativeFrom="page">
                  <wp:posOffset>1387475</wp:posOffset>
                </wp:positionH>
                <wp:positionV relativeFrom="page">
                  <wp:posOffset>313055</wp:posOffset>
                </wp:positionV>
                <wp:extent cx="2319655" cy="336550"/>
                <wp:effectExtent l="0" t="0" r="0" b="0"/>
                <wp:wrapNone/>
                <wp:docPr id="14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3DD2C" w14:textId="0DD705AA" w:rsidR="000A730C" w:rsidRPr="005805F1" w:rsidRDefault="000A730C" w:rsidP="000A730C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 xml:space="preserve">NLP </w:t>
                            </w:r>
                            <w:r w:rsid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C9C50" id="_x0000_s1059" type="#_x0000_t202" style="position:absolute;margin-left:109.25pt;margin-top:24.65pt;width:182.65pt;height:26.5pt;z-index:251794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" filled="f" stroked="f">
                <v:textbox inset="3.6pt,,3.6pt">
                  <w:txbxContent>
                    <w:p w14:paraId="1483DD2C" w14:textId="0DD705AA" w:rsidR="000A730C" w:rsidRPr="005805F1" w:rsidRDefault="000A730C" w:rsidP="000A730C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 xml:space="preserve">NLP </w:t>
                      </w:r>
                      <w:r w:rsid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3EA">
        <w:rPr>
          <w:noProof/>
        </w:rPr>
        <mc:AlternateContent>
          <mc:Choice Requires="wps">
            <w:drawing>
              <wp:anchor distT="0" distB="0" distL="114300" distR="114300" simplePos="0" relativeHeight="251846826" behindDoc="0" locked="0" layoutInCell="1" allowOverlap="1" wp14:anchorId="2C9DB6EB" wp14:editId="0F0C7275">
                <wp:simplePos x="0" y="0"/>
                <wp:positionH relativeFrom="page">
                  <wp:posOffset>664210</wp:posOffset>
                </wp:positionH>
                <wp:positionV relativeFrom="page">
                  <wp:posOffset>9294495</wp:posOffset>
                </wp:positionV>
                <wp:extent cx="6374423" cy="538"/>
                <wp:effectExtent l="0" t="0" r="13970" b="12700"/>
                <wp:wrapNone/>
                <wp:docPr id="183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4423" cy="5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9EA8C" id="Line 131" o:spid="_x0000_s1026" style="position:absolute;z-index:2518468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3pt,731.85pt" to="554.2pt,73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" strokecolor="gray [1629]">
                <w10:wrap anchorx="page" anchory="page"/>
              </v:line>
            </w:pict>
          </mc:Fallback>
        </mc:AlternateContent>
      </w:r>
      <w:r w:rsidR="004C6179">
        <w:br w:type="page"/>
      </w:r>
      <w:r w:rsidR="006C2EB8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A3437D" wp14:editId="1F42D351">
                <wp:simplePos x="0" y="0"/>
                <wp:positionH relativeFrom="page">
                  <wp:posOffset>448945</wp:posOffset>
                </wp:positionH>
                <wp:positionV relativeFrom="page">
                  <wp:posOffset>513715</wp:posOffset>
                </wp:positionV>
                <wp:extent cx="914400" cy="342900"/>
                <wp:effectExtent l="1270" t="8890" r="8255" b="635"/>
                <wp:wrapNone/>
                <wp:docPr id="4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44444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ADD262" id="AutoShape 185" o:spid="_x0000_s1026" style="position:absolute;margin-left:35.35pt;margin-top:40.45pt;width:1in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1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" stroked="f">
                <w10:wrap anchorx="page" anchory="page"/>
              </v:roundrect>
            </w:pict>
          </mc:Fallback>
        </mc:AlternateContent>
      </w:r>
      <w:r w:rsidR="006C2EB8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ECD3683" wp14:editId="7729D8E9">
                <wp:simplePos x="0" y="0"/>
                <wp:positionH relativeFrom="column">
                  <wp:posOffset>590550</wp:posOffset>
                </wp:positionH>
                <wp:positionV relativeFrom="paragraph">
                  <wp:posOffset>3131820</wp:posOffset>
                </wp:positionV>
                <wp:extent cx="1531620" cy="1023620"/>
                <wp:effectExtent l="9525" t="7620" r="11430" b="6985"/>
                <wp:wrapNone/>
                <wp:docPr id="39" name="Rectangle 10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1620" cy="1023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CD247" id="Rectangle 108" o:spid="_x0000_s1026" style="position:absolute;margin-left:46.5pt;margin-top:246.6pt;width:120.6pt;height:80.6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" stroked="f">
                <v:stroke joinstyle="round"/>
                <o:lock v:ext="edit" shapetype="t"/>
                <v:textbox inset="2.88pt,2.88pt,2.88pt,2.88pt"/>
              </v:rect>
            </w:pict>
          </mc:Fallback>
        </mc:AlternateContent>
      </w:r>
      <w:r w:rsidR="006C2EB8">
        <w:rPr>
          <w:noProof/>
        </w:rPr>
        <mc:AlternateContent>
          <mc:Choice Requires="wps">
            <w:drawing>
              <wp:anchor distT="36576" distB="36576" distL="36576" distR="36576" simplePos="0" relativeHeight="251624960" behindDoc="0" locked="0" layoutInCell="1" allowOverlap="1" wp14:anchorId="71B109FE" wp14:editId="06E72B0A">
                <wp:simplePos x="0" y="0"/>
                <wp:positionH relativeFrom="column">
                  <wp:posOffset>670560</wp:posOffset>
                </wp:positionH>
                <wp:positionV relativeFrom="paragraph">
                  <wp:posOffset>4655185</wp:posOffset>
                </wp:positionV>
                <wp:extent cx="1371600" cy="685800"/>
                <wp:effectExtent l="3810" t="0" r="0" b="2540"/>
                <wp:wrapNone/>
                <wp:docPr id="38" name="Rectangle 103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F7F48" id="Rectangle 103" o:spid="_x0000_s1026" style="position:absolute;margin-left:52.8pt;margin-top:366.55pt;width:108pt;height:54pt;z-index:25162496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&#13;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14:paraId="2F6B939B" w14:textId="4DCC546C" w:rsidR="005F7E81" w:rsidRDefault="00E76A4C" w:rsidP="005F7E81">
      <w:pPr>
        <w:jc w:val="right"/>
        <w:rPr>
          <w:rtl/>
          <w:lang w:bidi="he-I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1162" behindDoc="0" locked="0" layoutInCell="1" allowOverlap="1" wp14:anchorId="1F62E5B1" wp14:editId="58358FEA">
                <wp:simplePos x="0" y="0"/>
                <wp:positionH relativeFrom="column">
                  <wp:posOffset>3633633</wp:posOffset>
                </wp:positionH>
                <wp:positionV relativeFrom="paragraph">
                  <wp:posOffset>-249555</wp:posOffset>
                </wp:positionV>
                <wp:extent cx="2213686" cy="404735"/>
                <wp:effectExtent l="0" t="0" r="0" b="190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686" cy="40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F6BF8D" w14:textId="12B4C86A" w:rsidR="00E903E6" w:rsidRPr="006534B3" w:rsidRDefault="00E903E6" w:rsidP="00E903E6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bEkaliptus Light" w:hAnsi="FbEkaliptus Light" w:cs="FbEkaliptus Light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A36AD9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ספטמבר</w:t>
                            </w:r>
                            <w:r w:rsidR="00A36AD9"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2025</w:t>
                            </w:r>
                          </w:p>
                          <w:p w14:paraId="4E54F2F5" w14:textId="5C2E3975" w:rsidR="005E736D" w:rsidRPr="002D3456" w:rsidRDefault="005E736D" w:rsidP="005E736D">
                            <w:pPr>
                              <w:jc w:val="center"/>
                              <w:rPr>
                                <w:rFonts w:ascii="FbEkaliptus Light" w:hAnsi="FbEkaliptus Light" w:cs="FbEkaliptus Light"/>
                                <w:color w:val="7F7F7F" w:themeColor="text1" w:themeTint="80"/>
                                <w:sz w:val="40"/>
                                <w:szCs w:val="40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2E5B1" id="Text Box 14" o:spid="_x0000_s1061" type="#_x0000_t202" style="position:absolute;left:0;text-align:left;margin-left:286.1pt;margin-top:-19.65pt;width:174.3pt;height:31.85pt;z-index:2518611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" fillcolor="white [3201]" stroked="f" strokeweight=".5pt">
                <v:textbox>
                  <w:txbxContent>
                    <w:p w14:paraId="30F6BF8D" w14:textId="12B4C86A" w:rsidR="00E903E6" w:rsidRPr="006534B3" w:rsidRDefault="00E903E6" w:rsidP="00E903E6">
                      <w:pPr>
                        <w:pStyle w:val="Heading1"/>
                        <w:spacing w:before="60"/>
                        <w:jc w:val="center"/>
                        <w:rPr>
                          <w:rFonts w:ascii="FbEkaliptus Light" w:hAnsi="FbEkaliptus Light" w:cs="FbEkaliptus Light"/>
                          <w:b w:val="0"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מחזור </w:t>
                      </w:r>
                      <w:r w:rsidR="00A36AD9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ספטמבר</w:t>
                      </w:r>
                      <w:r w:rsidR="00A36AD9"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2025</w:t>
                      </w:r>
                    </w:p>
                    <w:p w14:paraId="4E54F2F5" w14:textId="5C2E3975" w:rsidR="005E736D" w:rsidRPr="002D3456" w:rsidRDefault="005E736D" w:rsidP="005E736D">
                      <w:pPr>
                        <w:jc w:val="center"/>
                        <w:rPr>
                          <w:rFonts w:ascii="FbEkaliptus Light" w:hAnsi="FbEkaliptus Light" w:cs="FbEkaliptus Light"/>
                          <w:color w:val="7F7F7F" w:themeColor="text1" w:themeTint="80"/>
                          <w:sz w:val="40"/>
                          <w:szCs w:val="40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08B" w:rsidRPr="005805F1">
        <w:rPr>
          <w:rFonts w:hint="cs"/>
          <w:noProof/>
          <w:lang w:bidi="he-IL"/>
        </w:rPr>
        <w:drawing>
          <wp:anchor distT="0" distB="0" distL="114300" distR="114300" simplePos="0" relativeHeight="251785386" behindDoc="0" locked="0" layoutInCell="1" allowOverlap="1" wp14:anchorId="0A18383C" wp14:editId="32CF8941">
            <wp:simplePos x="0" y="0"/>
            <wp:positionH relativeFrom="margin">
              <wp:posOffset>-549910</wp:posOffset>
            </wp:positionH>
            <wp:positionV relativeFrom="margin">
              <wp:posOffset>-533400</wp:posOffset>
            </wp:positionV>
            <wp:extent cx="7845425" cy="1163955"/>
            <wp:effectExtent l="0" t="0" r="3175" b="444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A700F" w14:textId="6FADA16C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26BF13E" wp14:editId="6A006F0A">
                <wp:simplePos x="0" y="0"/>
                <wp:positionH relativeFrom="page">
                  <wp:posOffset>2243443</wp:posOffset>
                </wp:positionH>
                <wp:positionV relativeFrom="page">
                  <wp:posOffset>1596390</wp:posOffset>
                </wp:positionV>
                <wp:extent cx="4800600" cy="269240"/>
                <wp:effectExtent l="0" t="0" r="0" b="10160"/>
                <wp:wrapNone/>
                <wp:docPr id="3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6A47A" w14:textId="062A5FC2" w:rsidR="00552174" w:rsidRPr="0028726B" w:rsidRDefault="009B0941" w:rsidP="00552174">
                            <w:pPr>
                              <w:pStyle w:val="Heading3"/>
                              <w:bidi/>
                              <w:rPr>
                                <w:rFonts w:ascii="Times New Roman" w:hAnsi="Times New Roman"/>
                                <w:color w:val="BE4A1D"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מכתב </w:t>
                            </w:r>
                            <w:r w:rsidR="00125CD4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מיוד קורן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BA6ED6">
                              <w:rPr>
                                <w:rFonts w:ascii="Fb Practica Black" w:hAnsi="Fb Practica Black" w:cs="Fb Practica Black"/>
                                <w:color w:val="BE4A1D"/>
                                <w:rtl/>
                                <w:lang w:bidi="he-IL"/>
                              </w:rPr>
                              <w:t>–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BA6ED6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תקשורת </w:t>
                            </w:r>
                            <w:proofErr w:type="spellStart"/>
                            <w:r w:rsidR="00BA6ED6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שכנועית</w:t>
                            </w:r>
                            <w:proofErr w:type="spellEnd"/>
                            <w:r w:rsidR="00BA6ED6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,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בוגר קורס </w:t>
                            </w:r>
                            <w:r w:rsidR="00125CD4">
                              <w:rPr>
                                <w:rFonts w:ascii="Times New Roman" w:hAnsi="Times New Roman" w:hint="cs"/>
                                <w:b/>
                                <w:bCs/>
                                <w:color w:val="BE4A1D"/>
                                <w:lang w:bidi="he-IL"/>
                              </w:rPr>
                              <w:t>M</w:t>
                            </w:r>
                            <w:r w:rsidR="00125CD4">
                              <w:rPr>
                                <w:rFonts w:ascii="Times New Roman" w:hAnsi="Times New Roman"/>
                                <w:b/>
                                <w:bCs/>
                                <w:color w:val="BE4A1D"/>
                                <w:lang w:bidi="he-IL"/>
                              </w:rPr>
                              <w:t>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BF13E" id="Text Box 201" o:spid="_x0000_s1065" type="#_x0000_t202" style="position:absolute;left:0;text-align:left;margin-left:176.65pt;margin-top:125.7pt;width:378pt;height:21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" filled="f" stroked="f">
                <v:textbox inset="0,0,0,0">
                  <w:txbxContent>
                    <w:p w14:paraId="0E96A47A" w14:textId="062A5FC2" w:rsidR="00552174" w:rsidRPr="0028726B" w:rsidRDefault="009B0941" w:rsidP="00552174">
                      <w:pPr>
                        <w:pStyle w:val="Heading3"/>
                        <w:bidi/>
                        <w:rPr>
                          <w:rFonts w:ascii="Times New Roman" w:hAnsi="Times New Roman"/>
                          <w:color w:val="BE4A1D"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מכתב </w:t>
                      </w:r>
                      <w:r w:rsidR="00125CD4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מיוד קורן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</w:t>
                      </w:r>
                      <w:r w:rsidR="00BA6ED6">
                        <w:rPr>
                          <w:rFonts w:ascii="Fb Practica Black" w:hAnsi="Fb Practica Black" w:cs="Fb Practica Black"/>
                          <w:color w:val="BE4A1D"/>
                          <w:rtl/>
                          <w:lang w:bidi="he-IL"/>
                        </w:rPr>
                        <w:t>–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</w:t>
                      </w:r>
                      <w:r w:rsidR="00BA6ED6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תקשורת </w:t>
                      </w:r>
                      <w:proofErr w:type="spellStart"/>
                      <w:r w:rsidR="00BA6ED6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שכנועית</w:t>
                      </w:r>
                      <w:proofErr w:type="spellEnd"/>
                      <w:r w:rsidR="00BA6ED6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,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בוגר קורס </w:t>
                      </w:r>
                      <w:r w:rsidR="00125CD4">
                        <w:rPr>
                          <w:rFonts w:ascii="Times New Roman" w:hAnsi="Times New Roman" w:hint="cs"/>
                          <w:b/>
                          <w:bCs/>
                          <w:color w:val="BE4A1D"/>
                          <w:lang w:bidi="he-IL"/>
                        </w:rPr>
                        <w:t>M</w:t>
                      </w:r>
                      <w:r w:rsidR="00125CD4">
                        <w:rPr>
                          <w:rFonts w:ascii="Times New Roman" w:hAnsi="Times New Roman"/>
                          <w:b/>
                          <w:bCs/>
                          <w:color w:val="BE4A1D"/>
                          <w:lang w:bidi="he-IL"/>
                        </w:rPr>
                        <w:t>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79C59E" w14:textId="5067E7D1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759786" behindDoc="0" locked="0" layoutInCell="1" allowOverlap="1" wp14:anchorId="387E2272" wp14:editId="2E56DD5C">
                <wp:simplePos x="0" y="0"/>
                <wp:positionH relativeFrom="column">
                  <wp:posOffset>870961</wp:posOffset>
                </wp:positionH>
                <wp:positionV relativeFrom="paragraph">
                  <wp:posOffset>211769</wp:posOffset>
                </wp:positionV>
                <wp:extent cx="5644515" cy="2832100"/>
                <wp:effectExtent l="0" t="0" r="6985" b="12700"/>
                <wp:wrapNone/>
                <wp:docPr id="119" name="Round Diagonal Corner 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4515" cy="2832100"/>
                        </a:xfrm>
                        <a:prstGeom prst="round2Diag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4D67F" id="Round Diagonal Corner Rectangle 119" o:spid="_x0000_s1026" style="position:absolute;margin-left:68.6pt;margin-top:16.65pt;width:444.45pt;height:223pt;z-index:251759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4515,2832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" path="m472026,l5644515,r,l5644515,2360074v,260693,-211333,472026,-472026,472026l,2832100r,l,472026c,211333,211333,,472026,xe" filled="f" strokecolor="#943634 [2405]" strokeweight=".5pt">
                <v:path arrowok="t" o:connecttype="custom" o:connectlocs="472026,0;5644515,0;5644515,0;5644515,2360074;5172489,2832100;0,2832100;0,2832100;0,472026;472026,0" o:connectangles="0,0,0,0,0,0,0,0,0"/>
              </v:shape>
            </w:pict>
          </mc:Fallback>
        </mc:AlternateContent>
      </w: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489932C" wp14:editId="0A845F01">
                <wp:simplePos x="0" y="0"/>
                <wp:positionH relativeFrom="page">
                  <wp:posOffset>1429385</wp:posOffset>
                </wp:positionH>
                <wp:positionV relativeFrom="page">
                  <wp:posOffset>1899957</wp:posOffset>
                </wp:positionV>
                <wp:extent cx="5323205" cy="2722880"/>
                <wp:effectExtent l="0" t="0" r="10795" b="7620"/>
                <wp:wrapNone/>
                <wp:docPr id="2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205" cy="272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4DA64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66827239" w14:textId="1477E4E5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אני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עוקב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אחרי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קדמי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ופועלו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כבר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מספר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שנים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,</w:t>
                            </w:r>
                          </w:p>
                          <w:p w14:paraId="3564EB8B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ועקבתי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בנשימה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עצורה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גם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אחרי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מסעו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המטלטל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בארה״ב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7BAD107B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כאשר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חזר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מהמסע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המוצלח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בארה״ב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החלטתי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לבחור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להיות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למורה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395E287C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למרות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שכבר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החזקתי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בתואר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מאסטר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אחד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החלטתי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ללמוד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לתואר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מאסטר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נוסף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,</w:t>
                            </w:r>
                          </w:p>
                          <w:p w14:paraId="6C43E2CE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הפעם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-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אצל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כדי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לספוג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ההוויה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ואת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הדרך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המיוחדת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והייחודית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0360D6CD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ואכן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נוכחתי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זו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הייתה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בחירה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נבונה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מהנה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ומוצלחת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351D218F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מצליח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להעביר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בדרכו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המופלאה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והנינוחה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-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רק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חומר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הלימודים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,</w:t>
                            </w:r>
                          </w:p>
                          <w:p w14:paraId="399D2F6F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אלא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בעיקר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הוויית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המאסטר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כדרך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חיים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5E318FE9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הדברים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שלמדתי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הפכו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להיות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אבני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הבניין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חיי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המקצועיים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והאישיים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,</w:t>
                            </w:r>
                          </w:p>
                          <w:p w14:paraId="2E6ACEA3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והכלים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שלמדתי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ממנו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משמשים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אותי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-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בקליניקה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ומחוצה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528619C2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לכל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שרוצה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ללמוד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>NLP</w:t>
                            </w:r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ולהפוך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למטפל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-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אני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ממליץ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להיכנס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לעולם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זה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דרך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השער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קדמי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,</w:t>
                            </w:r>
                          </w:p>
                          <w:p w14:paraId="7D96F972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ולגלות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משהו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נפלא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שעומד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להתרחש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-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בכל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רגע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23EC7FAE" w14:textId="77777777" w:rsidR="00125CD4" w:rsidRPr="00BA6ED6" w:rsidRDefault="00125CD4" w:rsidP="00BA6ED6">
                            <w:pPr>
                              <w:bidi/>
                              <w:spacing w:after="0" w:line="276" w:lineRule="auto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rtl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בהצלחה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  <w:p w14:paraId="1CA650B5" w14:textId="117C3ED0" w:rsidR="009B0941" w:rsidRPr="00BA6ED6" w:rsidRDefault="009B0941" w:rsidP="00BA6ED6">
                            <w:pPr>
                              <w:bidi/>
                              <w:spacing w:after="0" w:line="276" w:lineRule="auto"/>
                              <w:ind w:left="431"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9932C" id="Text Box 232" o:spid="_x0000_s1066" type="#_x0000_t202" style="position:absolute;left:0;text-align:left;margin-left:112.55pt;margin-top:149.6pt;width:419.15pt;height:214.4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" filled="f" stroked="f">
                <v:textbox inset="0,0,0,0">
                  <w:txbxContent>
                    <w:p w14:paraId="5694DA64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/>
                          <w:sz w:val="24"/>
                          <w:szCs w:val="24"/>
                          <w:rtl/>
                        </w:rPr>
                      </w:pPr>
                    </w:p>
                    <w:p w14:paraId="66827239" w14:textId="1477E4E5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אני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עוקב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אחרי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קדמי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ופועלו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כבר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מספר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שנים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,</w:t>
                      </w:r>
                    </w:p>
                    <w:p w14:paraId="3564EB8B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ועקבתי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בנשימה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עצורה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גם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אחרי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מסעו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המטלטל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בארה״ב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7BAD107B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כאשר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חזר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מהמסע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המוצלח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בארה״ב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החלטתי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לבחור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להיות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למורה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395E287C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למרות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שכבר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החזקתי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בתואר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מאסטר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אחד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החלטתי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ללמוד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לתואר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מאסטר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נוסף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,</w:t>
                      </w:r>
                    </w:p>
                    <w:p w14:paraId="6C43E2CE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הפעם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-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אצל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כדי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לספוג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ההוויה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ואת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הדרך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המיוחדת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והייחודית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0360D6CD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ואכן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נוכחתי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זו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הייתה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בחירה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נבונה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מהנה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ומוצלחת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351D218F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מצליח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להעביר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בדרכו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המופלאה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והנינוחה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-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רק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חומר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הלימודים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,</w:t>
                      </w:r>
                    </w:p>
                    <w:p w14:paraId="399D2F6F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אלא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בעיקר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הוויית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המאסטר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כדרך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חיים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5E318FE9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הדברים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שלמדתי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הפכו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להיות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אבני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הבניין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חיי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המקצועיים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והאישיים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,</w:t>
                      </w:r>
                    </w:p>
                    <w:p w14:paraId="2E6ACEA3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והכלים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שלמדתי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ממנו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משמשים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אותי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-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בקליניקה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ומחוצה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528619C2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לכל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שרוצה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ללמוד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>NLP</w:t>
                      </w:r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ולהפוך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למטפל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-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אני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ממליץ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להיכנס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לעולם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זה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דרך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השער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קדמי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,</w:t>
                      </w:r>
                    </w:p>
                    <w:p w14:paraId="7D96F972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ולגלות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משהו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נפלא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שעומד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להתרחש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-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בכל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רגע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23EC7FAE" w14:textId="77777777" w:rsidR="00125CD4" w:rsidRPr="00BA6ED6" w:rsidRDefault="00125CD4" w:rsidP="00BA6ED6">
                      <w:pPr>
                        <w:bidi/>
                        <w:spacing w:after="0" w:line="276" w:lineRule="auto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בהצלחה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  <w:p w14:paraId="1CA650B5" w14:textId="117C3ED0" w:rsidR="009B0941" w:rsidRPr="00BA6ED6" w:rsidRDefault="009B0941" w:rsidP="00BA6ED6">
                      <w:pPr>
                        <w:bidi/>
                        <w:spacing w:after="0" w:line="276" w:lineRule="auto"/>
                        <w:ind w:left="431"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9F13E4" w14:textId="0EC19092" w:rsidR="005F7E81" w:rsidRDefault="005805F1" w:rsidP="005F7E81">
      <w:pPr>
        <w:jc w:val="right"/>
        <w:rPr>
          <w:rtl/>
          <w:lang w:bidi="he-IL"/>
        </w:rPr>
      </w:pPr>
      <w:r w:rsidRPr="005805F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6410" behindDoc="0" locked="0" layoutInCell="1" allowOverlap="1" wp14:anchorId="43499531" wp14:editId="23CD9454">
                <wp:simplePos x="0" y="0"/>
                <wp:positionH relativeFrom="page">
                  <wp:posOffset>1464945</wp:posOffset>
                </wp:positionH>
                <wp:positionV relativeFrom="page">
                  <wp:posOffset>312420</wp:posOffset>
                </wp:positionV>
                <wp:extent cx="2319655" cy="336550"/>
                <wp:effectExtent l="0" t="0" r="0" b="0"/>
                <wp:wrapNone/>
                <wp:docPr id="13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A96A8F" w14:textId="79FDD747" w:rsidR="005805F1" w:rsidRPr="005805F1" w:rsidRDefault="005805F1" w:rsidP="005805F1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 xml:space="preserve">NLP </w:t>
                            </w:r>
                            <w:r w:rsid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99531" id="_x0000_s1067" type="#_x0000_t202" style="position:absolute;left:0;text-align:left;margin-left:115.35pt;margin-top:24.6pt;width:182.65pt;height:26.5pt;z-index:2517864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" filled="f" stroked="f">
                <v:textbox inset="3.6pt,,3.6pt">
                  <w:txbxContent>
                    <w:p w14:paraId="09A96A8F" w14:textId="79FDD747" w:rsidR="005805F1" w:rsidRPr="005805F1" w:rsidRDefault="005805F1" w:rsidP="005805F1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 xml:space="preserve">NLP </w:t>
                      </w:r>
                      <w:r w:rsid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5F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7434" behindDoc="0" locked="0" layoutInCell="1" allowOverlap="1" wp14:anchorId="4556FA6E" wp14:editId="6D84E604">
                <wp:simplePos x="0" y="0"/>
                <wp:positionH relativeFrom="page">
                  <wp:posOffset>2042795</wp:posOffset>
                </wp:positionH>
                <wp:positionV relativeFrom="page">
                  <wp:posOffset>755750</wp:posOffset>
                </wp:positionV>
                <wp:extent cx="5341620" cy="528955"/>
                <wp:effectExtent l="0" t="0" r="0" b="0"/>
                <wp:wrapNone/>
                <wp:docPr id="13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999FC" w14:textId="5BACCE46" w:rsidR="005805F1" w:rsidRPr="005805F1" w:rsidRDefault="005805F1" w:rsidP="005805F1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בוגרים ממליצים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6FA6E" id="_x0000_s1068" type="#_x0000_t202" style="position:absolute;left:0;text-align:left;margin-left:160.85pt;margin-top:59.5pt;width:420.6pt;height:41.65pt;z-index:2517874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" filled="f" stroked="f">
                <v:textbox inset="3.6pt,,3.6pt">
                  <w:txbxContent>
                    <w:p w14:paraId="436999FC" w14:textId="5BACCE46" w:rsidR="005805F1" w:rsidRPr="005805F1" w:rsidRDefault="005805F1" w:rsidP="005805F1">
                      <w:pPr>
                        <w:pStyle w:val="Heading1"/>
                        <w:bidi/>
                        <w:spacing w:before="60"/>
                        <w:rPr>
                          <w:rFonts w:ascii="FbEkaliptus" w:hAnsi="FbEkaliptus" w:cs="FbEkaliptu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Ekaliptus" w:hAnsi="FbEkaliptus" w:cs="FbEkaliptus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בוגרים ממליצים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CAF555" w14:textId="50DB38D5" w:rsidR="005F7E81" w:rsidRDefault="005F7E81" w:rsidP="005F7E81">
      <w:pPr>
        <w:jc w:val="right"/>
        <w:rPr>
          <w:rtl/>
          <w:lang w:bidi="he-IL"/>
        </w:rPr>
      </w:pPr>
    </w:p>
    <w:p w14:paraId="7032A01B" w14:textId="57897C06" w:rsidR="005F7E81" w:rsidRDefault="005F7E81" w:rsidP="005F7E81">
      <w:pPr>
        <w:jc w:val="right"/>
        <w:rPr>
          <w:rtl/>
          <w:lang w:bidi="he-IL"/>
        </w:rPr>
      </w:pPr>
    </w:p>
    <w:p w14:paraId="61353108" w14:textId="2F12EB52" w:rsidR="005F7E81" w:rsidRDefault="006C2EB8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6124532" wp14:editId="43F32F67">
                <wp:simplePos x="0" y="0"/>
                <wp:positionH relativeFrom="page">
                  <wp:posOffset>6468110</wp:posOffset>
                </wp:positionH>
                <wp:positionV relativeFrom="page">
                  <wp:posOffset>443865</wp:posOffset>
                </wp:positionV>
                <wp:extent cx="914400" cy="342900"/>
                <wp:effectExtent l="635" t="5715" r="8890" b="3810"/>
                <wp:wrapNone/>
                <wp:docPr id="32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44444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4C7F20" id="AutoShape 215" o:spid="_x0000_s1026" style="position:absolute;margin-left:509.3pt;margin-top:34.95pt;width:1in;height:27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1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" stroked="f">
                <w10:wrap anchorx="page" anchory="page"/>
              </v:roundrect>
            </w:pict>
          </mc:Fallback>
        </mc:AlternateContent>
      </w:r>
    </w:p>
    <w:p w14:paraId="50A6D83F" w14:textId="7EAFB8A9" w:rsidR="005F7E81" w:rsidRDefault="005F7E81" w:rsidP="005F7E81">
      <w:pPr>
        <w:jc w:val="right"/>
        <w:rPr>
          <w:rtl/>
          <w:lang w:bidi="he-IL"/>
        </w:rPr>
      </w:pPr>
    </w:p>
    <w:p w14:paraId="2BC2C8A6" w14:textId="08FE04E5" w:rsidR="005F7E81" w:rsidRDefault="005F7E81" w:rsidP="005F7E81">
      <w:pPr>
        <w:jc w:val="right"/>
        <w:rPr>
          <w:rtl/>
          <w:lang w:bidi="he-IL"/>
        </w:rPr>
      </w:pPr>
    </w:p>
    <w:p w14:paraId="6A984106" w14:textId="082AB39A" w:rsidR="005F7E81" w:rsidRDefault="005F7E81" w:rsidP="005F7E81">
      <w:pPr>
        <w:jc w:val="right"/>
        <w:rPr>
          <w:rtl/>
          <w:lang w:bidi="he-IL"/>
        </w:rPr>
      </w:pPr>
    </w:p>
    <w:p w14:paraId="6E037046" w14:textId="0F9A3546" w:rsidR="005F7E81" w:rsidRDefault="005F7E81" w:rsidP="005F7E81">
      <w:pPr>
        <w:jc w:val="right"/>
        <w:rPr>
          <w:rtl/>
          <w:lang w:bidi="he-IL"/>
        </w:rPr>
      </w:pPr>
    </w:p>
    <w:p w14:paraId="14F71941" w14:textId="0573098E" w:rsidR="005F7E81" w:rsidRDefault="005F7E81" w:rsidP="005F7E81">
      <w:pPr>
        <w:jc w:val="right"/>
        <w:rPr>
          <w:rtl/>
          <w:lang w:bidi="he-IL"/>
        </w:rPr>
      </w:pPr>
    </w:p>
    <w:p w14:paraId="669094C6" w14:textId="384C783F" w:rsidR="005F7E81" w:rsidRDefault="005F7E81" w:rsidP="005F7E81">
      <w:pPr>
        <w:jc w:val="right"/>
        <w:rPr>
          <w:rtl/>
          <w:lang w:bidi="he-IL"/>
        </w:rPr>
      </w:pPr>
    </w:p>
    <w:p w14:paraId="53A858AE" w14:textId="4A977F88" w:rsidR="005F7E81" w:rsidRDefault="005F7E81" w:rsidP="005F7E81">
      <w:pPr>
        <w:jc w:val="right"/>
        <w:rPr>
          <w:rtl/>
          <w:lang w:bidi="he-IL"/>
        </w:rPr>
      </w:pPr>
    </w:p>
    <w:p w14:paraId="7C5EE280" w14:textId="31046E5B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A87534" wp14:editId="3F811388">
                <wp:simplePos x="0" y="0"/>
                <wp:positionH relativeFrom="page">
                  <wp:posOffset>1683385</wp:posOffset>
                </wp:positionH>
                <wp:positionV relativeFrom="page">
                  <wp:posOffset>5323180</wp:posOffset>
                </wp:positionV>
                <wp:extent cx="5323205" cy="390525"/>
                <wp:effectExtent l="0" t="0" r="10795" b="3175"/>
                <wp:wrapNone/>
                <wp:docPr id="2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32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EEAB0" w14:textId="604D30D5" w:rsidR="009B0941" w:rsidRPr="0028726B" w:rsidRDefault="009B0941" w:rsidP="009B0941">
                            <w:pPr>
                              <w:pStyle w:val="Heading3"/>
                              <w:bidi/>
                              <w:rPr>
                                <w:rFonts w:ascii="Times New Roman" w:hAnsi="Times New Roman"/>
                                <w:color w:val="BE4A1D"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מכתב </w:t>
                            </w:r>
                            <w:r w:rsidR="00125CD4">
                              <w:rPr>
                                <w:rFonts w:ascii="Cambria" w:hAnsi="Cambria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מאלדד מזרחי </w:t>
                            </w:r>
                            <w:r w:rsidR="00125CD4">
                              <w:rPr>
                                <w:rFonts w:ascii="Cambria" w:hAnsi="Cambria" w:cs="Fb Practica Black"/>
                                <w:color w:val="BE4A1D"/>
                                <w:rtl/>
                                <w:lang w:bidi="he-IL"/>
                              </w:rPr>
                              <w:t>–</w:t>
                            </w:r>
                            <w:r w:rsidR="00125CD4">
                              <w:rPr>
                                <w:rFonts w:ascii="Cambria" w:hAnsi="Cambria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ניהול ביטחון וחקירות פוליגרף, 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בוגר קורס </w:t>
                            </w:r>
                            <w:r w:rsidR="00125CD4">
                              <w:rPr>
                                <w:rFonts w:ascii="Times New Roman" w:hAnsi="Times New Roman"/>
                                <w:b/>
                                <w:bCs/>
                                <w:color w:val="BE4A1D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87534" id="Text Box 233" o:spid="_x0000_s1069" type="#_x0000_t202" style="position:absolute;left:0;text-align:left;margin-left:132.55pt;margin-top:419.15pt;width:419.15pt;height:30.7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" filled="f" stroked="f">
                <v:textbox inset="0,0,0,0">
                  <w:txbxContent>
                    <w:p w14:paraId="1FCEEAB0" w14:textId="604D30D5" w:rsidR="009B0941" w:rsidRPr="0028726B" w:rsidRDefault="009B0941" w:rsidP="009B0941">
                      <w:pPr>
                        <w:pStyle w:val="Heading3"/>
                        <w:bidi/>
                        <w:rPr>
                          <w:rFonts w:ascii="Times New Roman" w:hAnsi="Times New Roman"/>
                          <w:color w:val="BE4A1D"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מכתב </w:t>
                      </w:r>
                      <w:r w:rsidR="00125CD4">
                        <w:rPr>
                          <w:rFonts w:ascii="Cambria" w:hAnsi="Cambria" w:cs="Fb Practica Black" w:hint="cs"/>
                          <w:color w:val="BE4A1D"/>
                          <w:rtl/>
                          <w:lang w:bidi="he-IL"/>
                        </w:rPr>
                        <w:t xml:space="preserve">מאלדד מזרחי </w:t>
                      </w:r>
                      <w:r w:rsidR="00125CD4">
                        <w:rPr>
                          <w:rFonts w:ascii="Cambria" w:hAnsi="Cambria" w:cs="Fb Practica Black"/>
                          <w:color w:val="BE4A1D"/>
                          <w:rtl/>
                          <w:lang w:bidi="he-IL"/>
                        </w:rPr>
                        <w:t>–</w:t>
                      </w:r>
                      <w:r w:rsidR="00125CD4">
                        <w:rPr>
                          <w:rFonts w:ascii="Cambria" w:hAnsi="Cambria" w:cs="Fb Practica Black" w:hint="cs"/>
                          <w:color w:val="BE4A1D"/>
                          <w:rtl/>
                          <w:lang w:bidi="he-IL"/>
                        </w:rPr>
                        <w:t xml:space="preserve"> ניהול ביטחון וחקירות פוליגרף, 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בוגר קורס </w:t>
                      </w:r>
                      <w:r w:rsidR="00125CD4">
                        <w:rPr>
                          <w:rFonts w:ascii="Times New Roman" w:hAnsi="Times New Roman"/>
                          <w:b/>
                          <w:bCs/>
                          <w:color w:val="BE4A1D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2439CA" w14:textId="78734AF1" w:rsidR="005F7E81" w:rsidRDefault="005F7E81" w:rsidP="005F7E81">
      <w:pPr>
        <w:jc w:val="right"/>
        <w:rPr>
          <w:rtl/>
          <w:lang w:bidi="he-IL"/>
        </w:rPr>
      </w:pPr>
    </w:p>
    <w:p w14:paraId="0BC9ECCD" w14:textId="4DEA94D2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761834" behindDoc="0" locked="0" layoutInCell="1" allowOverlap="1" wp14:anchorId="53FE31FE" wp14:editId="575C5B10">
                <wp:simplePos x="0" y="0"/>
                <wp:positionH relativeFrom="column">
                  <wp:posOffset>817880</wp:posOffset>
                </wp:positionH>
                <wp:positionV relativeFrom="paragraph">
                  <wp:posOffset>80633</wp:posOffset>
                </wp:positionV>
                <wp:extent cx="5641340" cy="2858135"/>
                <wp:effectExtent l="0" t="0" r="10160" b="12065"/>
                <wp:wrapNone/>
                <wp:docPr id="120" name="Round Diagonal Corner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1340" cy="2858135"/>
                        </a:xfrm>
                        <a:prstGeom prst="round2DiagRect">
                          <a:avLst/>
                        </a:prstGeom>
                        <a:noFill/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37DA" id="Round Diagonal Corner Rectangle 120" o:spid="_x0000_s1026" style="position:absolute;margin-left:64.4pt;margin-top:6.35pt;width:444.2pt;height:225.05pt;z-index:2517618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41340,28581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" path="m476365,l5641340,r,l5641340,2381770v,263089,-213276,476365,-476365,476365l,2858135r,l,476365c,213276,213276,,476365,xe" filled="f" strokecolor="#943634 [2405]" strokeweight=".5pt">
                <v:path arrowok="t" o:connecttype="custom" o:connectlocs="476365,0;5641340,0;5641340,0;5641340,2381770;5164975,2858135;0,2858135;0,2858135;0,476365;476365,0" o:connectangles="0,0,0,0,0,0,0,0,0"/>
              </v:shape>
            </w:pict>
          </mc:Fallback>
        </mc:AlternateContent>
      </w:r>
    </w:p>
    <w:p w14:paraId="5C8E35F5" w14:textId="59C9C9A1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32D4AEC" wp14:editId="75A748D5">
                <wp:simplePos x="0" y="0"/>
                <wp:positionH relativeFrom="page">
                  <wp:posOffset>1766570</wp:posOffset>
                </wp:positionH>
                <wp:positionV relativeFrom="page">
                  <wp:posOffset>6019153</wp:posOffset>
                </wp:positionV>
                <wp:extent cx="4989830" cy="2936240"/>
                <wp:effectExtent l="0" t="0" r="1270" b="10160"/>
                <wp:wrapNone/>
                <wp:docPr id="25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9830" cy="293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E63A1" w14:textId="77777777" w:rsidR="00125CD4" w:rsidRPr="00BA6ED6" w:rsidRDefault="00125CD4" w:rsidP="00BA6ED6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אין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שום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מילה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משפט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שיעבירו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המסר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האמיתי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חווית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הלמידה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.</w:t>
                            </w:r>
                            <w:proofErr w:type="gram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שנים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רבות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חיפשתי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בית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אמיתי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ומצאתי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אותו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>.</w:t>
                            </w:r>
                            <w:r w:rsidRPr="00BA6ED6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7110555" w14:textId="77777777" w:rsidR="00125CD4" w:rsidRPr="00BA6ED6" w:rsidRDefault="00125CD4" w:rsidP="00BA6ED6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היכולת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וכל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משפחת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קדמי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בדיוק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פשטות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והנגשת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החומרים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ראויה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ללימוד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בכל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מוסד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לימודי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30672A8" w14:textId="77777777" w:rsidR="00125CD4" w:rsidRPr="00BA6ED6" w:rsidRDefault="00125CD4" w:rsidP="00BA6ED6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הייחודיות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בידע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עצום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אך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יש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דבר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אחד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בולט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מכולם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הוא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היכולת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לעורר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השראה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חי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 xml:space="preserve"> NLP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ולא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רק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מדבר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מלמד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  <w:r w:rsidRPr="00BA6ED6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9697CA2" w14:textId="77777777" w:rsidR="00125CD4" w:rsidRPr="00BA6ED6" w:rsidRDefault="00125CD4" w:rsidP="00BA6ED6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לאחרונה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כתבתם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מייל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ביום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שישי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3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לפנות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בוקר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וקיבלתם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תשובה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אישית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?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זאת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היחודיות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של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יוסי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אדם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נדיר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ומיוחד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763D4AA" w14:textId="29D1C09B" w:rsidR="009B0941" w:rsidRPr="00BA6ED6" w:rsidRDefault="00125CD4" w:rsidP="00BA6ED6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במשפט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אחד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-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הייתי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אומר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"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לעולם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מאוחר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מידי</w:t>
                            </w:r>
                            <w:proofErr w:type="spellEnd"/>
                            <w:r w:rsidRPr="00BA6ED6">
                              <w:rPr>
                                <w:rFonts w:ascii="Cambria" w:hAnsi="Cambria" w:cs="Cambria" w:hint="cs"/>
                                <w:sz w:val="24"/>
                                <w:szCs w:val="24"/>
                                <w:rtl/>
                              </w:rPr>
                              <w:t> 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לילדות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מאושרת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".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האושר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נמצא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במרחק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נסיעה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קצר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מאוד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.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אל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תהססו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פשוט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קפצו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למים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  <w:rtl/>
                              </w:rPr>
                              <w:t>ותירשמו</w:t>
                            </w:r>
                            <w:proofErr w:type="spellEnd"/>
                            <w:r w:rsidRPr="00BA6ED6">
                              <w:rPr>
                                <w:rFonts w:ascii="Fb Practica Light" w:hAnsi="Fb Practica Light" w:cs="Fb Practica Light" w:hint="c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4AEC" id="Text Box 235" o:spid="_x0000_s1070" type="#_x0000_t202" style="position:absolute;left:0;text-align:left;margin-left:139.1pt;margin-top:473.95pt;width:392.9pt;height:231.2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" filled="f" stroked="f">
                <v:textbox inset="0,0,0,0">
                  <w:txbxContent>
                    <w:p w14:paraId="540E63A1" w14:textId="77777777" w:rsidR="00125CD4" w:rsidRPr="00BA6ED6" w:rsidRDefault="00125CD4" w:rsidP="00BA6ED6">
                      <w:pPr>
                        <w:bidi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אין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שום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מילה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/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משפט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שיעבירו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המסר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האמיתי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חווית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proofErr w:type="gram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הלמידה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.</w:t>
                      </w:r>
                      <w:proofErr w:type="gram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שנים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רבות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חיפשתי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בית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אמיתי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ומצאתי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אותו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>.</w:t>
                      </w:r>
                      <w:r w:rsidRPr="00BA6ED6">
                        <w:rPr>
                          <w:rFonts w:ascii="Cambria" w:hAnsi="Cambria" w:cs="Cambria"/>
                          <w:sz w:val="24"/>
                          <w:szCs w:val="24"/>
                        </w:rPr>
                        <w:t> </w:t>
                      </w:r>
                    </w:p>
                    <w:p w14:paraId="47110555" w14:textId="77777777" w:rsidR="00125CD4" w:rsidRPr="00BA6ED6" w:rsidRDefault="00125CD4" w:rsidP="00BA6ED6">
                      <w:pPr>
                        <w:bidi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היכולת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וכל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משפחת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קדמי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בדיוק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פשטות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והנגשת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החומרים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ראויה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ללימוד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בכל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מוסד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לימודי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>.</w:t>
                      </w:r>
                    </w:p>
                    <w:p w14:paraId="730672A8" w14:textId="77777777" w:rsidR="00125CD4" w:rsidRPr="00BA6ED6" w:rsidRDefault="00125CD4" w:rsidP="00BA6ED6">
                      <w:pPr>
                        <w:bidi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הייחודיות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בידע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עצום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אך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יש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דבר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אחד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בולט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מכולם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הוא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היכולת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לעורר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השראה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,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חי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 xml:space="preserve"> NLP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ולא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רק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מדבר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proofErr w:type="gram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מלמד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 xml:space="preserve"> .</w:t>
                      </w:r>
                      <w:proofErr w:type="gramEnd"/>
                      <w:r w:rsidRPr="00BA6ED6">
                        <w:rPr>
                          <w:rFonts w:ascii="Cambria" w:hAnsi="Cambria" w:cs="Cambria"/>
                          <w:sz w:val="24"/>
                          <w:szCs w:val="24"/>
                        </w:rPr>
                        <w:t> </w:t>
                      </w:r>
                    </w:p>
                    <w:p w14:paraId="59697CA2" w14:textId="77777777" w:rsidR="00125CD4" w:rsidRPr="00BA6ED6" w:rsidRDefault="00125CD4" w:rsidP="00BA6ED6">
                      <w:pPr>
                        <w:bidi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לאחרונה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כתבתם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מייל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ביום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שישי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3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לפנות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בוקר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וקיבלתם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תשובה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אישית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?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זאת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היחודיות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של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יוסי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.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אדם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נדיר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ומיוחד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>.</w:t>
                      </w:r>
                    </w:p>
                    <w:p w14:paraId="1763D4AA" w14:textId="29D1C09B" w:rsidR="009B0941" w:rsidRPr="00BA6ED6" w:rsidRDefault="00125CD4" w:rsidP="00BA6ED6">
                      <w:pPr>
                        <w:bidi/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</w:pP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במשפט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אחד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-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הייתי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אומר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"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לעולם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מאוחר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מידי</w:t>
                      </w:r>
                      <w:proofErr w:type="spellEnd"/>
                      <w:r w:rsidRPr="00BA6ED6">
                        <w:rPr>
                          <w:rFonts w:ascii="Cambria" w:hAnsi="Cambria" w:cs="Cambria" w:hint="cs"/>
                          <w:sz w:val="24"/>
                          <w:szCs w:val="24"/>
                          <w:rtl/>
                        </w:rPr>
                        <w:t> 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לילדות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מאושרת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".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האושר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נמצא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במרחק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נסיעה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קצר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מאוד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.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אל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תהססו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פשוט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קפצו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למים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proofErr w:type="spellStart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  <w:rtl/>
                        </w:rPr>
                        <w:t>ותירשמו</w:t>
                      </w:r>
                      <w:proofErr w:type="spellEnd"/>
                      <w:r w:rsidRPr="00BA6ED6">
                        <w:rPr>
                          <w:rFonts w:ascii="Fb Practica Light" w:hAnsi="Fb Practica Light" w:cs="Fb Practica Light" w:hint="cs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B8EEC4" w14:textId="088462AA" w:rsidR="005F7E81" w:rsidRDefault="005F7E81" w:rsidP="005F7E81">
      <w:pPr>
        <w:jc w:val="right"/>
        <w:rPr>
          <w:rtl/>
          <w:lang w:bidi="he-IL"/>
        </w:rPr>
      </w:pPr>
    </w:p>
    <w:p w14:paraId="0FACAB39" w14:textId="13EDA32E" w:rsidR="005F7E81" w:rsidRDefault="005F7E81" w:rsidP="005F7E81">
      <w:pPr>
        <w:jc w:val="right"/>
        <w:rPr>
          <w:rtl/>
          <w:lang w:bidi="he-IL"/>
        </w:rPr>
      </w:pPr>
    </w:p>
    <w:p w14:paraId="6E317143" w14:textId="70408EAF" w:rsidR="005F7E81" w:rsidRDefault="005F7E81" w:rsidP="005F7E81">
      <w:pPr>
        <w:jc w:val="right"/>
        <w:rPr>
          <w:rtl/>
          <w:lang w:bidi="he-IL"/>
        </w:rPr>
      </w:pPr>
    </w:p>
    <w:p w14:paraId="79D30315" w14:textId="71D5C6AC" w:rsidR="005F7E81" w:rsidRDefault="005F7E81" w:rsidP="005F7E81">
      <w:pPr>
        <w:jc w:val="right"/>
        <w:rPr>
          <w:rtl/>
          <w:lang w:bidi="he-IL"/>
        </w:rPr>
      </w:pPr>
    </w:p>
    <w:p w14:paraId="2F2A44A0" w14:textId="77777777" w:rsidR="005F7E81" w:rsidRDefault="005F7E81" w:rsidP="005F7E81">
      <w:pPr>
        <w:jc w:val="right"/>
        <w:rPr>
          <w:rtl/>
          <w:lang w:bidi="he-IL"/>
        </w:rPr>
      </w:pPr>
    </w:p>
    <w:p w14:paraId="03977BAE" w14:textId="77777777" w:rsidR="005F7E81" w:rsidRDefault="005F7E81" w:rsidP="005F7E81">
      <w:pPr>
        <w:jc w:val="right"/>
        <w:rPr>
          <w:rtl/>
          <w:lang w:bidi="he-IL"/>
        </w:rPr>
      </w:pPr>
    </w:p>
    <w:p w14:paraId="6570759C" w14:textId="77777777" w:rsidR="005F7E81" w:rsidRDefault="005F7E81" w:rsidP="005F7E81">
      <w:pPr>
        <w:jc w:val="right"/>
        <w:rPr>
          <w:rtl/>
          <w:lang w:bidi="he-IL"/>
        </w:rPr>
      </w:pPr>
    </w:p>
    <w:p w14:paraId="265CD2BE" w14:textId="77777777" w:rsidR="005F7E81" w:rsidRDefault="005F7E81" w:rsidP="005F7E81">
      <w:pPr>
        <w:jc w:val="right"/>
        <w:rPr>
          <w:rtl/>
          <w:lang w:bidi="he-IL"/>
        </w:rPr>
      </w:pPr>
    </w:p>
    <w:p w14:paraId="520D7A2B" w14:textId="77777777" w:rsidR="005F7E81" w:rsidRDefault="005F7E81" w:rsidP="005F7E81">
      <w:pPr>
        <w:jc w:val="right"/>
        <w:rPr>
          <w:rtl/>
          <w:lang w:bidi="he-IL"/>
        </w:rPr>
      </w:pPr>
    </w:p>
    <w:p w14:paraId="6A14B7D5" w14:textId="77777777" w:rsidR="005F7E81" w:rsidRDefault="005F7E81" w:rsidP="005F7E81">
      <w:pPr>
        <w:jc w:val="right"/>
        <w:rPr>
          <w:rtl/>
          <w:lang w:bidi="he-IL"/>
        </w:rPr>
      </w:pPr>
    </w:p>
    <w:p w14:paraId="37DD5C04" w14:textId="63ED5D0E" w:rsidR="005F7E81" w:rsidRDefault="0092717D" w:rsidP="005F7E81">
      <w:pPr>
        <w:jc w:val="right"/>
        <w:rPr>
          <w:rtl/>
          <w:lang w:bidi="he-I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9354" behindDoc="0" locked="0" layoutInCell="1" allowOverlap="1" wp14:anchorId="6426CB5D" wp14:editId="215B339A">
                <wp:simplePos x="0" y="0"/>
                <wp:positionH relativeFrom="page">
                  <wp:posOffset>1155065</wp:posOffset>
                </wp:positionH>
                <wp:positionV relativeFrom="page">
                  <wp:posOffset>9283065</wp:posOffset>
                </wp:positionV>
                <wp:extent cx="5550535" cy="0"/>
                <wp:effectExtent l="0" t="0" r="12065" b="12700"/>
                <wp:wrapNone/>
                <wp:docPr id="22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BAE2E" id="Line 169" o:spid="_x0000_s1026" style="position:absolute;z-index:2518693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95pt,730.95pt" to="528pt,730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" strokecolor="#7f7f7f [1612]">
                <w10:wrap anchorx="page" anchory="page"/>
              </v:line>
            </w:pict>
          </mc:Fallback>
        </mc:AlternateContent>
      </w:r>
    </w:p>
    <w:p w14:paraId="421FE609" w14:textId="204075A1" w:rsidR="005F7E81" w:rsidRDefault="005F7E81" w:rsidP="005F7E81">
      <w:pPr>
        <w:jc w:val="right"/>
        <w:rPr>
          <w:rtl/>
          <w:lang w:bidi="he-IL"/>
        </w:rPr>
      </w:pPr>
    </w:p>
    <w:p w14:paraId="5CC8C647" w14:textId="1D1873E3" w:rsidR="005F7E81" w:rsidRDefault="00E76A4C" w:rsidP="005F7E81">
      <w:pPr>
        <w:jc w:val="right"/>
        <w:rPr>
          <w:rtl/>
          <w:lang w:bidi="he-I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3210" behindDoc="0" locked="0" layoutInCell="1" allowOverlap="1" wp14:anchorId="1760D01D" wp14:editId="7BFBFA8E">
                <wp:simplePos x="0" y="0"/>
                <wp:positionH relativeFrom="column">
                  <wp:posOffset>3659363</wp:posOffset>
                </wp:positionH>
                <wp:positionV relativeFrom="paragraph">
                  <wp:posOffset>-246799</wp:posOffset>
                </wp:positionV>
                <wp:extent cx="2149802" cy="366531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802" cy="366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76CB42" w14:textId="176A2E91" w:rsidR="00E903E6" w:rsidRPr="006534B3" w:rsidRDefault="00E903E6" w:rsidP="00E903E6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bEkaliptus Light" w:hAnsi="FbEkaliptus Light" w:cs="FbEkaliptus Light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A36AD9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ספטמבר</w:t>
                            </w:r>
                            <w:r w:rsidR="00A36AD9"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2025</w:t>
                            </w:r>
                          </w:p>
                          <w:p w14:paraId="566491A1" w14:textId="76C9982D" w:rsidR="005E736D" w:rsidRPr="002D3456" w:rsidRDefault="005E736D" w:rsidP="005E736D">
                            <w:pPr>
                              <w:jc w:val="center"/>
                              <w:rPr>
                                <w:rFonts w:ascii="FbEkaliptus Light" w:hAnsi="FbEkaliptus Light" w:cs="FbEkaliptus Light"/>
                                <w:color w:val="7F7F7F" w:themeColor="text1" w:themeTint="80"/>
                                <w:sz w:val="40"/>
                                <w:szCs w:val="40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0D01D" id="Text Box 15" o:spid="_x0000_s1068" type="#_x0000_t202" style="position:absolute;left:0;text-align:left;margin-left:288.15pt;margin-top:-19.45pt;width:169.3pt;height:28.85pt;z-index:251863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" fillcolor="white [3201]" stroked="f" strokeweight=".5pt">
                <v:textbox>
                  <w:txbxContent>
                    <w:p w14:paraId="0E76CB42" w14:textId="176A2E91" w:rsidR="00E903E6" w:rsidRPr="006534B3" w:rsidRDefault="00E903E6" w:rsidP="00E903E6">
                      <w:pPr>
                        <w:pStyle w:val="Heading1"/>
                        <w:spacing w:before="60"/>
                        <w:jc w:val="center"/>
                        <w:rPr>
                          <w:rFonts w:ascii="FbEkaliptus Light" w:hAnsi="FbEkaliptus Light" w:cs="FbEkaliptus Light"/>
                          <w:b w:val="0"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מחזור </w:t>
                      </w:r>
                      <w:r w:rsidR="00A36AD9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ספטמבר</w:t>
                      </w:r>
                      <w:r w:rsidR="00A36AD9"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2025</w:t>
                      </w:r>
                    </w:p>
                    <w:p w14:paraId="566491A1" w14:textId="76C9982D" w:rsidR="005E736D" w:rsidRPr="002D3456" w:rsidRDefault="005E736D" w:rsidP="005E736D">
                      <w:pPr>
                        <w:jc w:val="center"/>
                        <w:rPr>
                          <w:rFonts w:ascii="FbEkaliptus Light" w:hAnsi="FbEkaliptus Light" w:cs="FbEkaliptus Light"/>
                          <w:color w:val="7F7F7F" w:themeColor="text1" w:themeTint="80"/>
                          <w:sz w:val="40"/>
                          <w:szCs w:val="40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08B" w:rsidRPr="005805F1">
        <w:rPr>
          <w:rFonts w:hint="cs"/>
          <w:noProof/>
          <w:lang w:bidi="he-IL"/>
        </w:rPr>
        <w:drawing>
          <wp:anchor distT="0" distB="0" distL="114300" distR="114300" simplePos="0" relativeHeight="251781290" behindDoc="0" locked="0" layoutInCell="1" allowOverlap="1" wp14:anchorId="36821BAE" wp14:editId="4E22908C">
            <wp:simplePos x="0" y="0"/>
            <wp:positionH relativeFrom="margin">
              <wp:posOffset>-580390</wp:posOffset>
            </wp:positionH>
            <wp:positionV relativeFrom="margin">
              <wp:posOffset>-533400</wp:posOffset>
            </wp:positionV>
            <wp:extent cx="7845425" cy="1163955"/>
            <wp:effectExtent l="0" t="0" r="3175" b="4445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6B77EC" w14:textId="1DB24283" w:rsidR="005F7E81" w:rsidRDefault="00BA6ED6" w:rsidP="005F7E81">
      <w:pPr>
        <w:jc w:val="right"/>
        <w:rPr>
          <w:rtl/>
          <w:lang w:bidi="he-IL"/>
        </w:rPr>
      </w:pPr>
      <w:r>
        <w:rPr>
          <w:noProof/>
          <w:highlight w:val="yellow"/>
          <w:rtl/>
          <w:lang w:bidi="he-I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E09C1D" wp14:editId="2CC9A9E7">
                <wp:simplePos x="0" y="0"/>
                <wp:positionH relativeFrom="page">
                  <wp:posOffset>1619238</wp:posOffset>
                </wp:positionH>
                <wp:positionV relativeFrom="page">
                  <wp:posOffset>1640205</wp:posOffset>
                </wp:positionV>
                <wp:extent cx="5553283" cy="269240"/>
                <wp:effectExtent l="0" t="0" r="9525" b="10160"/>
                <wp:wrapNone/>
                <wp:docPr id="1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283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70E74" w14:textId="4FF8D763" w:rsidR="00543DA9" w:rsidRPr="0028726B" w:rsidRDefault="00543DA9" w:rsidP="00543DA9">
                            <w:pPr>
                              <w:pStyle w:val="Heading3"/>
                              <w:bidi/>
                              <w:rPr>
                                <w:rFonts w:ascii="Times New Roman" w:hAnsi="Times New Roman"/>
                                <w:color w:val="BE4A1D"/>
                                <w:lang w:bidi="he-IL"/>
                              </w:rPr>
                            </w:pP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מכתב </w:t>
                            </w:r>
                            <w:r w:rsidR="00BA6ED6">
                              <w:rPr>
                                <w:rFonts w:ascii="Cambria" w:hAnsi="Cambria" w:cs="Fb Practica Black" w:hint="cs"/>
                                <w:color w:val="BE4A1D"/>
                                <w:rtl/>
                                <w:lang w:bidi="he-IL"/>
                              </w:rPr>
                              <w:t>מיונה מאירי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BA6ED6">
                              <w:rPr>
                                <w:rFonts w:ascii="Fb Practica Black" w:hAnsi="Fb Practica Black" w:cs="Fb Practica Black"/>
                                <w:color w:val="BE4A1D"/>
                                <w:rtl/>
                                <w:lang w:bidi="he-IL"/>
                              </w:rPr>
                              <w:t>–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="00BA6ED6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מלווה רוחנית, מנחה לחיים מאושרים </w:t>
                            </w:r>
                            <w:r w:rsidR="00BA6ED6">
                              <w:rPr>
                                <w:rFonts w:ascii="Fb Practica Black" w:hAnsi="Fb Practica Black" w:cs="Fb Practica Black"/>
                                <w:color w:val="BE4A1D"/>
                                <w:rtl/>
                                <w:lang w:bidi="he-IL"/>
                              </w:rPr>
                              <w:t>–</w:t>
                            </w:r>
                            <w:r w:rsidR="00BA6ED6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בוגר</w:t>
                            </w:r>
                            <w:r w:rsidR="00BA6ED6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>ת</w:t>
                            </w:r>
                            <w:r w:rsidRPr="0028726B">
                              <w:rPr>
                                <w:rFonts w:ascii="Fb Practica Black" w:hAnsi="Fb Practica Black" w:cs="Fb Practica Black" w:hint="cs"/>
                                <w:color w:val="BE4A1D"/>
                                <w:rtl/>
                                <w:lang w:bidi="he-IL"/>
                              </w:rPr>
                              <w:t xml:space="preserve"> קורס </w:t>
                            </w:r>
                            <w:r w:rsidR="00BA6ED6">
                              <w:rPr>
                                <w:rFonts w:ascii="Times New Roman" w:hAnsi="Times New Roman"/>
                                <w:b/>
                                <w:bCs/>
                                <w:color w:val="BE4A1D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09C1D" id="Text Box 236" o:spid="_x0000_s1072" type="#_x0000_t202" style="position:absolute;left:0;text-align:left;margin-left:127.5pt;margin-top:129.15pt;width:437.25pt;height:21.2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" filled="f" stroked="f">
                <v:textbox inset="0,0,0,0">
                  <w:txbxContent>
                    <w:p w14:paraId="30A70E74" w14:textId="4FF8D763" w:rsidR="00543DA9" w:rsidRPr="0028726B" w:rsidRDefault="00543DA9" w:rsidP="00543DA9">
                      <w:pPr>
                        <w:pStyle w:val="Heading3"/>
                        <w:bidi/>
                        <w:rPr>
                          <w:rFonts w:ascii="Times New Roman" w:hAnsi="Times New Roman"/>
                          <w:color w:val="BE4A1D"/>
                          <w:lang w:bidi="he-IL"/>
                        </w:rPr>
                      </w:pP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מכתב </w:t>
                      </w:r>
                      <w:r w:rsidR="00BA6ED6">
                        <w:rPr>
                          <w:rFonts w:ascii="Cambria" w:hAnsi="Cambria" w:cs="Fb Practica Black" w:hint="cs"/>
                          <w:color w:val="BE4A1D"/>
                          <w:rtl/>
                          <w:lang w:bidi="he-IL"/>
                        </w:rPr>
                        <w:t>מיונה מאירי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</w:t>
                      </w:r>
                      <w:r w:rsidR="00BA6ED6">
                        <w:rPr>
                          <w:rFonts w:ascii="Fb Practica Black" w:hAnsi="Fb Practica Black" w:cs="Fb Practica Black"/>
                          <w:color w:val="BE4A1D"/>
                          <w:rtl/>
                          <w:lang w:bidi="he-IL"/>
                        </w:rPr>
                        <w:t>–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</w:t>
                      </w:r>
                      <w:r w:rsidR="00BA6ED6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מלווה רוחנית, מנחה לחיים מאושרים </w:t>
                      </w:r>
                      <w:r w:rsidR="00BA6ED6">
                        <w:rPr>
                          <w:rFonts w:ascii="Fb Practica Black" w:hAnsi="Fb Practica Black" w:cs="Fb Practica Black"/>
                          <w:color w:val="BE4A1D"/>
                          <w:rtl/>
                          <w:lang w:bidi="he-IL"/>
                        </w:rPr>
                        <w:t>–</w:t>
                      </w:r>
                      <w:r w:rsidR="00BA6ED6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בוגר</w:t>
                      </w:r>
                      <w:r w:rsidR="00BA6ED6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>ת</w:t>
                      </w:r>
                      <w:r w:rsidRPr="0028726B">
                        <w:rPr>
                          <w:rFonts w:ascii="Fb Practica Black" w:hAnsi="Fb Practica Black" w:cs="Fb Practica Black" w:hint="cs"/>
                          <w:color w:val="BE4A1D"/>
                          <w:rtl/>
                          <w:lang w:bidi="he-IL"/>
                        </w:rPr>
                        <w:t xml:space="preserve"> קורס </w:t>
                      </w:r>
                      <w:r w:rsidR="00BA6ED6">
                        <w:rPr>
                          <w:rFonts w:ascii="Times New Roman" w:hAnsi="Times New Roman"/>
                          <w:b/>
                          <w:bCs/>
                          <w:color w:val="BE4A1D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E46250" w14:textId="5495CDCF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val="he-IL" w:bidi="he-IL"/>
        </w:rPr>
        <mc:AlternateContent>
          <mc:Choice Requires="wps">
            <w:drawing>
              <wp:anchor distT="0" distB="0" distL="114300" distR="114300" simplePos="0" relativeHeight="251767978" behindDoc="0" locked="0" layoutInCell="1" allowOverlap="1" wp14:anchorId="70485055" wp14:editId="2B3044B1">
                <wp:simplePos x="0" y="0"/>
                <wp:positionH relativeFrom="column">
                  <wp:posOffset>374625</wp:posOffset>
                </wp:positionH>
                <wp:positionV relativeFrom="paragraph">
                  <wp:posOffset>273426</wp:posOffset>
                </wp:positionV>
                <wp:extent cx="6296025" cy="4208016"/>
                <wp:effectExtent l="0" t="0" r="15875" b="8890"/>
                <wp:wrapNone/>
                <wp:docPr id="124" name="Round Diagonal Corner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208016"/>
                        </a:xfrm>
                        <a:prstGeom prst="round2DiagRect">
                          <a:avLst>
                            <a:gd name="adj1" fmla="val 16667"/>
                            <a:gd name="adj2" fmla="val 0"/>
                          </a:avLst>
                        </a:prstGeom>
                        <a:noFill/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C1648" id="Round Diagonal Corner Rectangle 124" o:spid="_x0000_s1026" style="position:absolute;margin-left:29.5pt;margin-top:21.55pt;width:495.75pt;height:331.35pt;z-index:251767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96025,42080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" path="m701350,l6296025,r,l6296025,3506666v,387345,-314005,701350,-701350,701350l,4208016r,l,701350c,314005,314005,,701350,xe" filled="f" strokecolor="#943634 [2405]" strokeweight=".5pt">
                <v:path arrowok="t" o:connecttype="custom" o:connectlocs="701350,0;6296025,0;6296025,0;6296025,3506666;5594675,4208016;0,4208016;0,4208016;0,701350;701350,0" o:connectangles="0,0,0,0,0,0,0,0,0"/>
              </v:shape>
            </w:pict>
          </mc:Fallback>
        </mc:AlternateContent>
      </w:r>
    </w:p>
    <w:p w14:paraId="5A9C7F23" w14:textId="78C4BAC0" w:rsidR="005F7E81" w:rsidRDefault="00BA6ED6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AF16138" wp14:editId="39065359">
                <wp:simplePos x="0" y="0"/>
                <wp:positionH relativeFrom="page">
                  <wp:posOffset>1292087</wp:posOffset>
                </wp:positionH>
                <wp:positionV relativeFrom="page">
                  <wp:posOffset>2196549</wp:posOffset>
                </wp:positionV>
                <wp:extent cx="5573395" cy="4482548"/>
                <wp:effectExtent l="0" t="0" r="1905" b="635"/>
                <wp:wrapNone/>
                <wp:docPr id="1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3395" cy="4482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5A55C" w14:textId="77777777" w:rsidR="00595C3D" w:rsidRPr="00595C3D" w:rsidRDefault="00595C3D" w:rsidP="00595C3D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בתהליך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ההתפתחות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האישית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בחרתי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להגיע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אליכם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בהמלצתו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החמה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בני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אחי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שלמד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ולומד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אצלכם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</w:rPr>
                              <w:t>.</w:t>
                            </w:r>
                            <w:r w:rsidRPr="00595C3D"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73759801" w14:textId="77777777" w:rsidR="00595C3D" w:rsidRPr="00595C3D" w:rsidRDefault="00595C3D" w:rsidP="00595C3D">
                            <w:pPr>
                              <w:bidi/>
                              <w:rPr>
                                <w:rFonts w:ascii="Fb Practica Light" w:hAnsi="Fb Practica Light" w:cs="Fb Practica Ligh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המטרה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היתה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התפתחות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אישית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תוך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שימת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דגש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לימוד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כלים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פרקטיים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המוטמעים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בחיי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היום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ומשדרגים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איכות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החיים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וחוויית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החיים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.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הבחירה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לקחת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אחריות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התכולה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הפנימית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איכות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חיי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באה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לידי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ביטוי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בישום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הכלים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שלמדתי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ומודעות</w:t>
                            </w:r>
                            <w:proofErr w:type="spellEnd"/>
                            <w:proofErr w:type="gram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יומית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אליהם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בכל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הרבדים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בריאות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מערכות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יחסים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התפתחות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אישית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קריירה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</w:rPr>
                              <w:t>...</w:t>
                            </w:r>
                            <w:r w:rsidRPr="00595C3D"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  <w:t>  </w:t>
                            </w:r>
                          </w:p>
                          <w:p w14:paraId="42591B03" w14:textId="77777777" w:rsidR="00595C3D" w:rsidRPr="00595C3D" w:rsidRDefault="00595C3D" w:rsidP="00595C3D">
                            <w:pPr>
                              <w:bidi/>
                              <w:spacing w:line="360" w:lineRule="auto"/>
                              <w:rPr>
                                <w:rFonts w:ascii="Fb Practica Light" w:hAnsi="Fb Practica Light" w:cs="Fb Practica Ligh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למדתי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במקומות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רבים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יש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לא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מעט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תעודות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ובכל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זאת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הקורסים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שלמדתי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אצלך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יוסי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קדמי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היו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משהו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אחר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.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קורסים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חווייתיים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יוצרים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המרחב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המשלב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בין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המימדים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השונים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הקיימים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בנו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: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שכליים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פיזיים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רגשיים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רוחניים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...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שילוב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עוצמתי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שיוצר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שינוי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שמעלה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בהתפתחות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ובאיכות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החיים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שינוי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שמהדהד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הלאה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המעגלים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הקרובים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והרחוקים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.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בקורסים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יש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חוויה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אינטימיות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ביטחון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proofErr w:type="spellStart"/>
                            <w:proofErr w:type="gram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עצום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בך</w:t>
                            </w:r>
                            <w:proofErr w:type="spellEnd"/>
                            <w:proofErr w:type="gram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יוסי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קדמי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כמנחה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תהליכים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עמוקים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.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האהבה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הביטחון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החיבור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האמונה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העמוקה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בטוב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שיש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לאדם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להציע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יוצרת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מרחב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שבו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ניתן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לראות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ולהרגיש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התעלות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אופטימיות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תקווה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וידיעה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פנימית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עמוקה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מסוגלות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להביא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לידי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ביטוי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הגירסה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הכי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טובה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....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יוסי</w:t>
                            </w:r>
                            <w:proofErr w:type="spellEnd"/>
                            <w:proofErr w:type="gram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,</w:t>
                            </w:r>
                            <w:proofErr w:type="gram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בהווייתך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 w:hint="cs"/>
                                <w:sz w:val="22"/>
                                <w:szCs w:val="22"/>
                                <w:rtl/>
                              </w:rPr>
                              <w:t> 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לא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רק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מלמד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חומרים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תיאורטיים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אלא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אותם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במקומות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המאתגרים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חייך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שיקפת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באומץ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ובפתיחות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עוצמת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המודלינג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בעיני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היא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יותר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מאלף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שיעורים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</w:rPr>
                              <w:t>.</w:t>
                            </w:r>
                            <w:r w:rsidRPr="00595C3D"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F436A4F" w14:textId="77777777" w:rsidR="00595C3D" w:rsidRPr="00595C3D" w:rsidRDefault="00595C3D" w:rsidP="00595C3D">
                            <w:pPr>
                              <w:bidi/>
                              <w:spacing w:line="360" w:lineRule="auto"/>
                              <w:rPr>
                                <w:rFonts w:ascii="Fb Practica Light" w:hAnsi="Fb Practica Light" w:cs="Fb Practica Ligh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קורס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המאסטר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בידי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הבנת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המשמעות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לקיחת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אחריות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על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חיי</w:t>
                            </w:r>
                            <w:proofErr w:type="spellEnd"/>
                            <w:r w:rsidRPr="00595C3D">
                              <w:rPr>
                                <w:rFonts w:ascii="Cambria" w:hAnsi="Cambria" w:cs="Cambria"/>
                                <w:sz w:val="22"/>
                                <w:szCs w:val="22"/>
                              </w:rPr>
                              <w:t>  </w:t>
                            </w:r>
                          </w:p>
                          <w:p w14:paraId="5F18BF22" w14:textId="6CA21A1F" w:rsidR="009B0941" w:rsidRPr="00595C3D" w:rsidRDefault="00595C3D" w:rsidP="00BA6ED6">
                            <w:pPr>
                              <w:bidi/>
                              <w:spacing w:line="360" w:lineRule="auto"/>
                              <w:rPr>
                                <w:rFonts w:ascii="Fb Practica Light" w:hAnsi="Fb Practica Light" w:cs="Fb Practica Light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המפגש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המיוחד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הזה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איתך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יוסי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אינו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נגמר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בקורסים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מלווה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אותי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במדיטציות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הנפלאות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בספרים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בהרצאות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שבחרת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לשאת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בימי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הקורונה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בתהליך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שבו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בחרתי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גם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אני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להעביר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את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כל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הטוב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הזה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הלאה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Fb Practica Light" w:hAnsi="Fb Practica Light" w:cs="Fb Practica Light"/>
                                <w:sz w:val="22"/>
                                <w:szCs w:val="22"/>
                                <w:rtl/>
                              </w:rPr>
                              <w:br/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בכל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יום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בני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ואני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לומדים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חוזרים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ושונים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בחומרים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שכתבת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מדייקים</w:t>
                            </w:r>
                            <w:proofErr w:type="spellEnd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 xml:space="preserve">, </w:t>
                            </w:r>
                            <w:proofErr w:type="spellStart"/>
                            <w:r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</w:rPr>
                              <w:t>מתחדשים</w:t>
                            </w:r>
                            <w:proofErr w:type="spellEnd"/>
                            <w:r w:rsidR="00BA6ED6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t>...</w:t>
                            </w:r>
                            <w:r w:rsidR="008C79E4" w:rsidRPr="00595C3D">
                              <w:rPr>
                                <w:rFonts w:ascii="Fb Practica Light" w:hAnsi="Fb Practica Light" w:cs="Fb Practica Light" w:hint="cs"/>
                                <w:sz w:val="22"/>
                                <w:szCs w:val="22"/>
                                <w:rtl/>
                                <w:lang w:bidi="he-IL"/>
                              </w:rPr>
                              <w:br/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16138" id="Text Box 234" o:spid="_x0000_s1073" type="#_x0000_t202" style="position:absolute;left:0;text-align:left;margin-left:101.75pt;margin-top:172.95pt;width:438.85pt;height:352.9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" filled="f" stroked="f">
                <v:textbox inset="0,0,0,0">
                  <w:txbxContent>
                    <w:p w14:paraId="6215A55C" w14:textId="77777777" w:rsidR="00595C3D" w:rsidRPr="00595C3D" w:rsidRDefault="00595C3D" w:rsidP="00595C3D">
                      <w:pPr>
                        <w:bidi/>
                        <w:rPr>
                          <w:rFonts w:ascii="Fb Practica Light" w:hAnsi="Fb Practica Light" w:cs="Fb Practica Light"/>
                          <w:sz w:val="22"/>
                          <w:szCs w:val="22"/>
                        </w:rPr>
                      </w:pP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בתהליך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ההתפתחות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האישית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בחרתי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להגיע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אליכם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בהמלצתו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החמה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בני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אחי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שלמד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ולומד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אצלכם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</w:rPr>
                        <w:t>.</w:t>
                      </w:r>
                      <w:r w:rsidRPr="00595C3D">
                        <w:rPr>
                          <w:rFonts w:ascii="Cambria" w:hAnsi="Cambria" w:cs="Cambria"/>
                          <w:sz w:val="22"/>
                          <w:szCs w:val="22"/>
                        </w:rPr>
                        <w:t> </w:t>
                      </w:r>
                    </w:p>
                    <w:p w14:paraId="73759801" w14:textId="77777777" w:rsidR="00595C3D" w:rsidRPr="00595C3D" w:rsidRDefault="00595C3D" w:rsidP="00595C3D">
                      <w:pPr>
                        <w:bidi/>
                        <w:rPr>
                          <w:rFonts w:ascii="Fb Practica Light" w:hAnsi="Fb Practica Light" w:cs="Fb Practica Light"/>
                          <w:sz w:val="22"/>
                          <w:szCs w:val="22"/>
                        </w:rPr>
                      </w:pP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המטרה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היתה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התפתחות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אישית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תוך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שימת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דגש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לימוד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כלים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פרקטיים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המוטמעים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בחיי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היום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ומשדרגים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איכות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החיים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וחוויית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החיים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.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הבחירה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לקחת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אחריות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התכולה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הפנימית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איכות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חיי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באה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לידי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ביטוי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בישום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הכלים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proofErr w:type="gram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שלמדתי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ומודעות</w:t>
                      </w:r>
                      <w:proofErr w:type="spellEnd"/>
                      <w:proofErr w:type="gram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יומית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אליהם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בכל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הרבדים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: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בריאות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מערכות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יחסים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התפתחות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אישית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קריירה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</w:rPr>
                        <w:t>...</w:t>
                      </w:r>
                      <w:r w:rsidRPr="00595C3D">
                        <w:rPr>
                          <w:rFonts w:ascii="Cambria" w:hAnsi="Cambria" w:cs="Cambria"/>
                          <w:sz w:val="22"/>
                          <w:szCs w:val="22"/>
                        </w:rPr>
                        <w:t>  </w:t>
                      </w:r>
                    </w:p>
                    <w:p w14:paraId="42591B03" w14:textId="77777777" w:rsidR="00595C3D" w:rsidRPr="00595C3D" w:rsidRDefault="00595C3D" w:rsidP="00595C3D">
                      <w:pPr>
                        <w:bidi/>
                        <w:spacing w:line="360" w:lineRule="auto"/>
                        <w:rPr>
                          <w:rFonts w:ascii="Fb Practica Light" w:hAnsi="Fb Practica Light" w:cs="Fb Practica Light"/>
                          <w:sz w:val="22"/>
                          <w:szCs w:val="22"/>
                        </w:rPr>
                      </w:pP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למדתי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במקומות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רבים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יש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לא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מעט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תעודות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ובכל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זאת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הקורסים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שלמדתי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אצלך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יוסי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קדמי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היו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משהו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אחר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.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קורסים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חווייתיים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יוצרים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המרחב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המשלב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בין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המימדים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השונים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הקיימים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בנו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: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שכליים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פיזיים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רגשיים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רוחניים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...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שילוב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עוצמתי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שיוצר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שינוי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שמעלה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בהתפתחות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ובאיכות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החיים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שינוי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שמהדהד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הלאה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המעגלים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הקרובים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והרחוקים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.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בקורסים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יש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חוויה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אינטימיות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ביטחון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proofErr w:type="spellStart"/>
                      <w:proofErr w:type="gram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עצום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בך</w:t>
                      </w:r>
                      <w:proofErr w:type="spellEnd"/>
                      <w:proofErr w:type="gram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יוסי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קדמי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כמנחה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תהליכים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עמוקים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.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האהבה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הביטחון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החיבור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האמונה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העמוקה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בטוב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שיש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לאדם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להציע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יוצרת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מרחב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שבו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ניתן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לראות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ולהרגיש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התעלות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אופטימיות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תקווה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וידיעה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פנימית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עמוקה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מסוגלות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להביא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לידי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ביטוי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הגירסה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הכי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טובה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....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יוסי</w:t>
                      </w:r>
                      <w:proofErr w:type="spellEnd"/>
                      <w:proofErr w:type="gram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,</w:t>
                      </w:r>
                      <w:proofErr w:type="gram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בהווייתך</w:t>
                      </w:r>
                      <w:proofErr w:type="spellEnd"/>
                      <w:r w:rsidRPr="00595C3D">
                        <w:rPr>
                          <w:rFonts w:ascii="Cambria" w:hAnsi="Cambria" w:cs="Cambria" w:hint="cs"/>
                          <w:sz w:val="22"/>
                          <w:szCs w:val="22"/>
                          <w:rtl/>
                        </w:rPr>
                        <w:t> 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לא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רק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מלמד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חומרים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תיאורטיים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אלא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אותם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במקומות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המאתגרים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חייך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שיקפת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באומץ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ובפתיחות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עוצמת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המודלינג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בעיני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היא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יותר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מאלף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שיעורים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</w:rPr>
                        <w:t>.</w:t>
                      </w:r>
                      <w:r w:rsidRPr="00595C3D">
                        <w:rPr>
                          <w:rFonts w:ascii="Cambria" w:hAnsi="Cambria" w:cs="Cambria"/>
                          <w:sz w:val="22"/>
                          <w:szCs w:val="22"/>
                        </w:rPr>
                        <w:t> </w:t>
                      </w:r>
                    </w:p>
                    <w:p w14:paraId="6F436A4F" w14:textId="77777777" w:rsidR="00595C3D" w:rsidRPr="00595C3D" w:rsidRDefault="00595C3D" w:rsidP="00595C3D">
                      <w:pPr>
                        <w:bidi/>
                        <w:spacing w:line="360" w:lineRule="auto"/>
                        <w:rPr>
                          <w:rFonts w:ascii="Fb Practica Light" w:hAnsi="Fb Practica Light" w:cs="Fb Practica Light"/>
                          <w:sz w:val="22"/>
                          <w:szCs w:val="22"/>
                        </w:rPr>
                      </w:pP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קורס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המאסטר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בידי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הבנת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המשמעות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לקיחת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אחריות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על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חיי</w:t>
                      </w:r>
                      <w:proofErr w:type="spellEnd"/>
                      <w:r w:rsidRPr="00595C3D">
                        <w:rPr>
                          <w:rFonts w:ascii="Cambria" w:hAnsi="Cambria" w:cs="Cambria"/>
                          <w:sz w:val="22"/>
                          <w:szCs w:val="22"/>
                        </w:rPr>
                        <w:t>  </w:t>
                      </w:r>
                    </w:p>
                    <w:p w14:paraId="5F18BF22" w14:textId="6CA21A1F" w:rsidR="009B0941" w:rsidRPr="00595C3D" w:rsidRDefault="00595C3D" w:rsidP="00BA6ED6">
                      <w:pPr>
                        <w:bidi/>
                        <w:spacing w:line="360" w:lineRule="auto"/>
                        <w:rPr>
                          <w:rFonts w:ascii="Fb Practica Light" w:hAnsi="Fb Practica Light" w:cs="Fb Practica Light"/>
                          <w:sz w:val="22"/>
                          <w:szCs w:val="22"/>
                        </w:rPr>
                      </w:pP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המפגש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המיוחד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הזה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איתך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יוסי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אינו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נגמר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בקורסים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מלווה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אותי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במדיטציות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הנפלאות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בספרים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בהרצאות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שבחרת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לשאת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בימי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הקורונה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בתהליך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שבו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בחרתי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גם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אני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להעביר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את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כל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הטוב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הזה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הלאה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Fb Practica Light" w:hAnsi="Fb Practica Light" w:cs="Fb Practica Light"/>
                          <w:sz w:val="22"/>
                          <w:szCs w:val="22"/>
                          <w:rtl/>
                        </w:rPr>
                        <w:br/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בכל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יום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בני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ואני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לומדים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חוזרים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ושונים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בחומרים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שכתבת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מדייקים</w:t>
                      </w:r>
                      <w:proofErr w:type="spellEnd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 xml:space="preserve">, </w:t>
                      </w:r>
                      <w:proofErr w:type="spellStart"/>
                      <w:r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</w:rPr>
                        <w:t>מתחדשים</w:t>
                      </w:r>
                      <w:proofErr w:type="spellEnd"/>
                      <w:r w:rsidR="00BA6ED6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  <w:lang w:bidi="he-IL"/>
                        </w:rPr>
                        <w:t>...</w:t>
                      </w:r>
                      <w:r w:rsidR="008C79E4" w:rsidRPr="00595C3D">
                        <w:rPr>
                          <w:rFonts w:ascii="Fb Practica Light" w:hAnsi="Fb Practica Light" w:cs="Fb Practica Light" w:hint="cs"/>
                          <w:sz w:val="22"/>
                          <w:szCs w:val="22"/>
                          <w:rtl/>
                          <w:lang w:bidi="he-IL"/>
                        </w:rPr>
                        <w:br/>
                        <w:t xml:space="preserve">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C64705" w14:textId="2420928C" w:rsidR="005F7E81" w:rsidRDefault="005F7E81" w:rsidP="005F7E81">
      <w:pPr>
        <w:jc w:val="right"/>
        <w:rPr>
          <w:rtl/>
          <w:lang w:bidi="he-IL"/>
        </w:rPr>
      </w:pPr>
    </w:p>
    <w:p w14:paraId="119F5479" w14:textId="03A89243" w:rsidR="005F7E81" w:rsidRDefault="005805F1" w:rsidP="005F7E81">
      <w:pPr>
        <w:jc w:val="right"/>
        <w:rPr>
          <w:rtl/>
          <w:lang w:bidi="he-IL"/>
        </w:rPr>
      </w:pPr>
      <w:r w:rsidRPr="005805F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3338" behindDoc="0" locked="0" layoutInCell="1" allowOverlap="1" wp14:anchorId="089E710A" wp14:editId="50BA5393">
                <wp:simplePos x="0" y="0"/>
                <wp:positionH relativeFrom="page">
                  <wp:posOffset>1976755</wp:posOffset>
                </wp:positionH>
                <wp:positionV relativeFrom="page">
                  <wp:posOffset>772795</wp:posOffset>
                </wp:positionV>
                <wp:extent cx="5341620" cy="528955"/>
                <wp:effectExtent l="0" t="0" r="0" b="0"/>
                <wp:wrapNone/>
                <wp:docPr id="13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50FC1" w14:textId="2275A599" w:rsidR="005805F1" w:rsidRPr="005805F1" w:rsidRDefault="005805F1" w:rsidP="005805F1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בוגרים ממליצים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E710A" id="_x0000_s1074" type="#_x0000_t202" style="position:absolute;left:0;text-align:left;margin-left:155.65pt;margin-top:60.85pt;width:420.6pt;height:41.65pt;z-index:251783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" filled="f" stroked="f">
                <v:textbox inset="3.6pt,,3.6pt">
                  <w:txbxContent>
                    <w:p w14:paraId="1DC50FC1" w14:textId="2275A599" w:rsidR="005805F1" w:rsidRPr="005805F1" w:rsidRDefault="005805F1" w:rsidP="005805F1">
                      <w:pPr>
                        <w:pStyle w:val="Heading1"/>
                        <w:bidi/>
                        <w:spacing w:before="60"/>
                        <w:rPr>
                          <w:rFonts w:ascii="FbEkaliptus" w:hAnsi="FbEkaliptus" w:cs="FbEkaliptu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r>
                        <w:rPr>
                          <w:rFonts w:ascii="FbEkaliptus" w:hAnsi="FbEkaliptus" w:cs="FbEkaliptus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בוגרים ממליצים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5805F1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82314" behindDoc="0" locked="0" layoutInCell="1" allowOverlap="1" wp14:anchorId="3CC2240D" wp14:editId="1AF7DFC7">
                <wp:simplePos x="0" y="0"/>
                <wp:positionH relativeFrom="page">
                  <wp:posOffset>1398905</wp:posOffset>
                </wp:positionH>
                <wp:positionV relativeFrom="page">
                  <wp:posOffset>329665</wp:posOffset>
                </wp:positionV>
                <wp:extent cx="2319655" cy="336550"/>
                <wp:effectExtent l="0" t="0" r="0" b="0"/>
                <wp:wrapNone/>
                <wp:docPr id="13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75FDA" w14:textId="0B18B003" w:rsidR="005805F1" w:rsidRPr="005805F1" w:rsidRDefault="005805F1" w:rsidP="005805F1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 xml:space="preserve">NLP </w:t>
                            </w:r>
                            <w:r w:rsid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2240D" id="_x0000_s1075" type="#_x0000_t202" style="position:absolute;left:0;text-align:left;margin-left:110.15pt;margin-top:25.95pt;width:182.65pt;height:26.5pt;z-index:251782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" filled="f" stroked="f">
                <v:textbox inset="3.6pt,,3.6pt">
                  <w:txbxContent>
                    <w:p w14:paraId="6A175FDA" w14:textId="0B18B003" w:rsidR="005805F1" w:rsidRPr="005805F1" w:rsidRDefault="005805F1" w:rsidP="005805F1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 xml:space="preserve">NLP </w:t>
                      </w:r>
                      <w:r w:rsid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786EA4" w14:textId="0A50B0A8" w:rsidR="005F7E81" w:rsidRDefault="005F7E81" w:rsidP="005F7E81">
      <w:pPr>
        <w:jc w:val="right"/>
        <w:rPr>
          <w:rtl/>
          <w:lang w:bidi="he-IL"/>
        </w:rPr>
      </w:pPr>
    </w:p>
    <w:p w14:paraId="2F394466" w14:textId="594B2429" w:rsidR="005F7E81" w:rsidRDefault="00EC12F5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E33AD46" wp14:editId="028BF246">
                <wp:simplePos x="0" y="0"/>
                <wp:positionH relativeFrom="page">
                  <wp:posOffset>963930</wp:posOffset>
                </wp:positionH>
                <wp:positionV relativeFrom="page">
                  <wp:posOffset>702766</wp:posOffset>
                </wp:positionV>
                <wp:extent cx="914400" cy="342900"/>
                <wp:effectExtent l="0" t="0" r="0" b="0"/>
                <wp:wrapNone/>
                <wp:docPr id="2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oundRect">
                          <a:avLst>
                            <a:gd name="adj" fmla="val 44444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09632C" id="AutoShape 231" o:spid="_x0000_s1026" style="position:absolute;margin-left:75.9pt;margin-top:55.35pt;width:1in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2912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" stroked="f">
                <w10:wrap anchorx="page" anchory="page"/>
              </v:roundrect>
            </w:pict>
          </mc:Fallback>
        </mc:AlternateContent>
      </w:r>
      <w:r w:rsidR="006C2EB8">
        <w:rPr>
          <w:noProof/>
          <w:rtl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B9FF3D0" wp14:editId="385D9D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1460" cy="370840"/>
                <wp:effectExtent l="0" t="0" r="635" b="4445"/>
                <wp:wrapSquare wrapText="bothSides"/>
                <wp:docPr id="24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DB77B" w14:textId="77777777" w:rsidR="005057CC" w:rsidRPr="00536F58" w:rsidRDefault="005057CC" w:rsidP="00185AD7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FF3D0" id="Text Box 252" o:spid="_x0000_s1076" type="#_x0000_t202" style="position:absolute;left:0;text-align:left;margin-left:0;margin-top:0;width:19.8pt;height:29.2pt;z-index:2516976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" stroked="f">
                <v:textbox style="mso-fit-shape-to-text:t">
                  <w:txbxContent>
                    <w:p w14:paraId="62BDB77B" w14:textId="77777777" w:rsidR="005057CC" w:rsidRPr="00536F58" w:rsidRDefault="005057CC" w:rsidP="00185AD7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01C715" w14:textId="77240E37" w:rsidR="005F7E81" w:rsidRDefault="005F7E81" w:rsidP="005F7E81">
      <w:pPr>
        <w:jc w:val="right"/>
        <w:rPr>
          <w:rtl/>
          <w:lang w:bidi="he-IL"/>
        </w:rPr>
      </w:pPr>
    </w:p>
    <w:p w14:paraId="363F5C27" w14:textId="5250E978" w:rsidR="005F7E81" w:rsidRDefault="005F7E81" w:rsidP="005F7E81">
      <w:pPr>
        <w:jc w:val="right"/>
        <w:rPr>
          <w:rtl/>
          <w:lang w:bidi="he-IL"/>
        </w:rPr>
      </w:pPr>
    </w:p>
    <w:p w14:paraId="37BF10BF" w14:textId="135D390D" w:rsidR="005F7E81" w:rsidRDefault="005F7E81" w:rsidP="005F7E81">
      <w:pPr>
        <w:jc w:val="right"/>
        <w:rPr>
          <w:rtl/>
          <w:lang w:bidi="he-IL"/>
        </w:rPr>
      </w:pPr>
    </w:p>
    <w:p w14:paraId="37F23B4A" w14:textId="126486EF" w:rsidR="005F7E81" w:rsidRDefault="005F7E81" w:rsidP="005F7E81">
      <w:pPr>
        <w:jc w:val="right"/>
        <w:rPr>
          <w:rtl/>
          <w:lang w:bidi="he-IL"/>
        </w:rPr>
      </w:pPr>
    </w:p>
    <w:p w14:paraId="62D95FCC" w14:textId="3669207C" w:rsidR="005F7E81" w:rsidRDefault="005F7E81" w:rsidP="005F7E81">
      <w:pPr>
        <w:jc w:val="right"/>
        <w:rPr>
          <w:rtl/>
          <w:lang w:bidi="he-IL"/>
        </w:rPr>
      </w:pPr>
    </w:p>
    <w:p w14:paraId="483CEDC0" w14:textId="1218E860" w:rsidR="005F7E81" w:rsidRDefault="005F7E81" w:rsidP="005F7E81">
      <w:pPr>
        <w:jc w:val="right"/>
        <w:rPr>
          <w:rtl/>
          <w:lang w:bidi="he-IL"/>
        </w:rPr>
      </w:pPr>
    </w:p>
    <w:p w14:paraId="6479B404" w14:textId="77777777" w:rsidR="005F7E81" w:rsidRDefault="005F7E81" w:rsidP="005F7E81">
      <w:pPr>
        <w:jc w:val="right"/>
        <w:rPr>
          <w:rtl/>
          <w:lang w:bidi="he-IL"/>
        </w:rPr>
      </w:pPr>
    </w:p>
    <w:p w14:paraId="2BFBF26B" w14:textId="1B98BA44" w:rsidR="005F7E81" w:rsidRDefault="005F7E81" w:rsidP="005F7E81">
      <w:pPr>
        <w:jc w:val="right"/>
        <w:rPr>
          <w:rtl/>
          <w:lang w:bidi="he-IL"/>
        </w:rPr>
      </w:pPr>
    </w:p>
    <w:p w14:paraId="7B8FBB19" w14:textId="7C348880" w:rsidR="005F7E81" w:rsidRDefault="005F7E81" w:rsidP="005F7E81">
      <w:pPr>
        <w:jc w:val="right"/>
        <w:rPr>
          <w:rtl/>
          <w:lang w:bidi="he-IL"/>
        </w:rPr>
      </w:pPr>
    </w:p>
    <w:p w14:paraId="5409B22E" w14:textId="015E5834" w:rsidR="005F7E81" w:rsidRDefault="005F7E81" w:rsidP="005F7E81">
      <w:pPr>
        <w:jc w:val="right"/>
        <w:rPr>
          <w:rtl/>
          <w:lang w:bidi="he-IL"/>
        </w:rPr>
      </w:pPr>
    </w:p>
    <w:p w14:paraId="1305718B" w14:textId="792FC667" w:rsidR="005F7E81" w:rsidRDefault="005F7E81" w:rsidP="005F7E81">
      <w:pPr>
        <w:jc w:val="right"/>
        <w:rPr>
          <w:rtl/>
          <w:lang w:bidi="he-IL"/>
        </w:rPr>
      </w:pPr>
    </w:p>
    <w:p w14:paraId="52E1AB60" w14:textId="38FDADCE" w:rsidR="005F7E81" w:rsidRDefault="005F7E81" w:rsidP="005F7E81">
      <w:pPr>
        <w:jc w:val="right"/>
        <w:rPr>
          <w:rtl/>
          <w:lang w:bidi="he-IL"/>
        </w:rPr>
      </w:pPr>
    </w:p>
    <w:p w14:paraId="36785F76" w14:textId="78039F63" w:rsidR="005F7E81" w:rsidRDefault="005F7E81" w:rsidP="005F7E81">
      <w:pPr>
        <w:jc w:val="right"/>
        <w:rPr>
          <w:rtl/>
          <w:lang w:bidi="he-IL"/>
        </w:rPr>
      </w:pPr>
    </w:p>
    <w:p w14:paraId="42F306B0" w14:textId="27725B21" w:rsidR="005F7E81" w:rsidRDefault="005F7E81" w:rsidP="005F7E81">
      <w:pPr>
        <w:jc w:val="right"/>
        <w:rPr>
          <w:rtl/>
          <w:lang w:bidi="he-IL"/>
        </w:rPr>
      </w:pPr>
    </w:p>
    <w:p w14:paraId="00545918" w14:textId="1B6A79E4" w:rsidR="005F7E81" w:rsidRDefault="00ED7626" w:rsidP="005F7E81">
      <w:pPr>
        <w:jc w:val="right"/>
        <w:rPr>
          <w:rtl/>
          <w:lang w:bidi="he-IL"/>
        </w:rPr>
      </w:pPr>
      <w:r w:rsidRPr="00ED7626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904170" behindDoc="0" locked="0" layoutInCell="1" allowOverlap="1" wp14:anchorId="20ED138B" wp14:editId="758AFC06">
                <wp:simplePos x="0" y="0"/>
                <wp:positionH relativeFrom="column">
                  <wp:posOffset>-588703</wp:posOffset>
                </wp:positionH>
                <wp:positionV relativeFrom="paragraph">
                  <wp:posOffset>248977</wp:posOffset>
                </wp:positionV>
                <wp:extent cx="7856220" cy="3183543"/>
                <wp:effectExtent l="0" t="0" r="5080" b="444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3183543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9D334" id="Rectangle 48" o:spid="_x0000_s1026" style="position:absolute;margin-left:-46.35pt;margin-top:19.6pt;width:618.6pt;height:250.65pt;z-index:251904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" fillcolor="#d1b49a" stroked="f" strokeweight="2pt">
                <v:fill opacity="27499f"/>
              </v:rect>
            </w:pict>
          </mc:Fallback>
        </mc:AlternateContent>
      </w:r>
    </w:p>
    <w:p w14:paraId="3EEAA850" w14:textId="414DD67B" w:rsidR="005F7E81" w:rsidRDefault="00ED7626" w:rsidP="005F7E81">
      <w:pPr>
        <w:jc w:val="right"/>
        <w:rPr>
          <w:rtl/>
          <w:lang w:bidi="he-IL"/>
        </w:rPr>
      </w:pPr>
      <w:r w:rsidRPr="00ED7626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905194" behindDoc="0" locked="0" layoutInCell="1" allowOverlap="1" wp14:anchorId="01B7140D" wp14:editId="10D539BA">
                <wp:simplePos x="0" y="0"/>
                <wp:positionH relativeFrom="page">
                  <wp:posOffset>2247900</wp:posOffset>
                </wp:positionH>
                <wp:positionV relativeFrom="page">
                  <wp:posOffset>7738168</wp:posOffset>
                </wp:positionV>
                <wp:extent cx="3582092" cy="3023755"/>
                <wp:effectExtent l="0" t="0" r="12065" b="12065"/>
                <wp:wrapNone/>
                <wp:docPr id="49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2092" cy="3023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630CC" w14:textId="18AC254A" w:rsidR="00ED7626" w:rsidRPr="005F7E81" w:rsidRDefault="00ED7626" w:rsidP="00ED7626">
                            <w:pPr>
                              <w:bidi/>
                              <w:jc w:val="center"/>
                              <w:rPr>
                                <w:rFonts w:ascii="Times New Roman" w:hAnsi="Times New Roman" w:cs="Fb Practica"/>
                                <w:szCs w:val="22"/>
                              </w:rPr>
                            </w:pPr>
                            <w:r w:rsidRPr="005F7E81">
                              <w:rPr>
                                <w:rFonts w:ascii="Times New Roman" w:hAnsi="Times New Roman" w:cs="Fb Practica"/>
                                <w:szCs w:val="22"/>
                              </w:rPr>
                              <w:cr/>
                            </w:r>
                            <w:r w:rsidRPr="0028726B">
                              <w:rPr>
                                <w:rFonts w:ascii="Fb Practica Black" w:hAnsi="Fb Practica Black" w:cs="Fb Practica Black"/>
                                <w:color w:val="BE4A1D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לדבר עם בוגרי הקורס</w:t>
                            </w:r>
                            <w:r w:rsidRPr="00BB025C">
                              <w:rPr>
                                <w:rFonts w:ascii="Fb Practica Black" w:hAnsi="Fb Practica Black" w:cs="Fb Practica Black"/>
                                <w:color w:val="943634" w:themeColor="accent2" w:themeShade="BF"/>
                                <w:sz w:val="28"/>
                                <w:szCs w:val="28"/>
                              </w:rPr>
                              <w:c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הדרך הטובה ביותר ללמוד על הקורס ולהבין מדוע הוא </w:t>
                            </w:r>
                            <w:r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b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מיוחד כל כך,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היא לדבר עם אחד הבוגרים שלנו.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לתאום </w:t>
                            </w:r>
                            <w:r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שיחה 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יש להתקשר </w:t>
                            </w:r>
                            <w:proofErr w:type="spellStart"/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לקרולין</w:t>
                            </w:r>
                            <w:proofErr w:type="spellEnd"/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- 5251717 054</w:t>
                            </w:r>
                            <w:r w:rsidRPr="005057CC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F7E81">
                              <w:rPr>
                                <w:rFonts w:ascii="Times New Roman" w:hAnsi="Times New Roman" w:cs="Fb Practica"/>
                                <w:szCs w:val="2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7140D" id="_x0000_s1077" type="#_x0000_t202" style="position:absolute;left:0;text-align:left;margin-left:177pt;margin-top:609.3pt;width:282.05pt;height:238.1pt;z-index:2519051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" filled="f" stroked="f">
                <v:textbox inset="0,0,0,0">
                  <w:txbxContent>
                    <w:p w14:paraId="46C630CC" w14:textId="18AC254A" w:rsidR="00ED7626" w:rsidRPr="005F7E81" w:rsidRDefault="00ED7626" w:rsidP="00ED7626">
                      <w:pPr>
                        <w:bidi/>
                        <w:jc w:val="center"/>
                        <w:rPr>
                          <w:rFonts w:ascii="Times New Roman" w:hAnsi="Times New Roman" w:cs="Fb Practica"/>
                          <w:szCs w:val="22"/>
                        </w:rPr>
                      </w:pPr>
                      <w:r w:rsidRPr="005F7E81">
                        <w:rPr>
                          <w:rFonts w:ascii="Times New Roman" w:hAnsi="Times New Roman" w:cs="Fb Practica"/>
                          <w:szCs w:val="22"/>
                        </w:rPr>
                        <w:cr/>
                      </w:r>
                      <w:r w:rsidRPr="0028726B">
                        <w:rPr>
                          <w:rFonts w:ascii="Fb Practica Black" w:hAnsi="Fb Practica Black" w:cs="Fb Practica Black"/>
                          <w:color w:val="BE4A1D"/>
                          <w:sz w:val="28"/>
                          <w:szCs w:val="28"/>
                          <w:rtl/>
                          <w:lang w:bidi="he-IL"/>
                        </w:rPr>
                        <w:t>לדבר עם בוגרי הקורס</w:t>
                      </w:r>
                      <w:r w:rsidRPr="00BB025C">
                        <w:rPr>
                          <w:rFonts w:ascii="Fb Practica Black" w:hAnsi="Fb Practica Black" w:cs="Fb Practica Black"/>
                          <w:color w:val="943634" w:themeColor="accent2" w:themeShade="BF"/>
                          <w:sz w:val="28"/>
                          <w:szCs w:val="28"/>
                        </w:rPr>
                        <w:c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הדרך הטובה ביותר ללמוד על הקורס ולהבין מדוע הוא </w:t>
                      </w:r>
                      <w:r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b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מיוחד כל כך,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היא לדבר עם אחד הבוגרים שלנו.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לתאום </w:t>
                      </w:r>
                      <w:r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 xml:space="preserve">שיחה 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יש להתקשר </w:t>
                      </w:r>
                      <w:proofErr w:type="spellStart"/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לקרולין</w:t>
                      </w:r>
                      <w:proofErr w:type="spellEnd"/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- 5251717 054</w:t>
                      </w:r>
                      <w:r w:rsidRPr="005057CC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5F7E81">
                        <w:rPr>
                          <w:rFonts w:ascii="Times New Roman" w:hAnsi="Times New Roman" w:cs="Fb Practica"/>
                          <w:szCs w:val="22"/>
                        </w:rPr>
                        <w:c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47E08D" w14:textId="5F7ADB7C" w:rsidR="005F7E81" w:rsidRDefault="005F7E81" w:rsidP="005F7E81">
      <w:pPr>
        <w:jc w:val="right"/>
        <w:rPr>
          <w:rtl/>
          <w:lang w:bidi="he-IL"/>
        </w:rPr>
      </w:pPr>
    </w:p>
    <w:p w14:paraId="1F7E6122" w14:textId="541C9A99" w:rsidR="005F7E81" w:rsidRDefault="005F7E81" w:rsidP="005F7E81">
      <w:pPr>
        <w:jc w:val="right"/>
        <w:rPr>
          <w:rtl/>
          <w:lang w:bidi="he-IL"/>
        </w:rPr>
      </w:pPr>
    </w:p>
    <w:p w14:paraId="4E611C02" w14:textId="2EB58A5B" w:rsidR="005F7E81" w:rsidRDefault="005F7E81" w:rsidP="005F7E81">
      <w:pPr>
        <w:jc w:val="right"/>
        <w:rPr>
          <w:rtl/>
          <w:lang w:bidi="he-IL"/>
        </w:rPr>
      </w:pPr>
    </w:p>
    <w:p w14:paraId="7E7C5D94" w14:textId="45DC0614" w:rsidR="005F7E81" w:rsidRDefault="005F7E81" w:rsidP="005F7E81">
      <w:pPr>
        <w:jc w:val="right"/>
        <w:rPr>
          <w:rtl/>
          <w:lang w:bidi="he-IL"/>
        </w:rPr>
      </w:pPr>
    </w:p>
    <w:p w14:paraId="041EE357" w14:textId="223A422A" w:rsidR="005F7E81" w:rsidRDefault="0092717D" w:rsidP="005F7E81">
      <w:pPr>
        <w:jc w:val="right"/>
        <w:rPr>
          <w:rtl/>
          <w:lang w:bidi="he-I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7306" behindDoc="0" locked="0" layoutInCell="1" allowOverlap="1" wp14:anchorId="116E8FEC" wp14:editId="7394EE07">
                <wp:simplePos x="0" y="0"/>
                <wp:positionH relativeFrom="page">
                  <wp:posOffset>1110190</wp:posOffset>
                </wp:positionH>
                <wp:positionV relativeFrom="page">
                  <wp:posOffset>9283700</wp:posOffset>
                </wp:positionV>
                <wp:extent cx="5550535" cy="0"/>
                <wp:effectExtent l="0" t="0" r="12065" b="12700"/>
                <wp:wrapNone/>
                <wp:docPr id="20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1AD64" id="Line 169" o:spid="_x0000_s1026" style="position:absolute;z-index:25186730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7.4pt,731pt" to="524.45pt,73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" strokecolor="#7f7f7f [1612]">
                <w10:wrap anchorx="page" anchory="page"/>
              </v:line>
            </w:pict>
          </mc:Fallback>
        </mc:AlternateContent>
      </w:r>
    </w:p>
    <w:p w14:paraId="30043BBA" w14:textId="13E062C8" w:rsidR="005F7E81" w:rsidRDefault="005F7E81" w:rsidP="005F7E81">
      <w:pPr>
        <w:jc w:val="right"/>
        <w:rPr>
          <w:rtl/>
          <w:lang w:bidi="he-IL"/>
        </w:rPr>
      </w:pPr>
    </w:p>
    <w:p w14:paraId="2D740E1C" w14:textId="2CA61958" w:rsidR="005F7E81" w:rsidRDefault="00E76A4C" w:rsidP="005F7E81">
      <w:pPr>
        <w:jc w:val="right"/>
        <w:rPr>
          <w:rtl/>
          <w:lang w:bidi="he-IL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6522" behindDoc="0" locked="0" layoutInCell="1" allowOverlap="1" wp14:anchorId="5E89C16F" wp14:editId="446332ED">
                <wp:simplePos x="0" y="0"/>
                <wp:positionH relativeFrom="column">
                  <wp:posOffset>3552831</wp:posOffset>
                </wp:positionH>
                <wp:positionV relativeFrom="paragraph">
                  <wp:posOffset>-255677</wp:posOffset>
                </wp:positionV>
                <wp:extent cx="2087658" cy="404735"/>
                <wp:effectExtent l="0" t="0" r="0" b="190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658" cy="404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C805C9" w14:textId="2AC12367" w:rsidR="00E903E6" w:rsidRPr="006534B3" w:rsidRDefault="00E903E6" w:rsidP="00E903E6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bEkaliptus Light" w:hAnsi="FbEkaliptus Light" w:cs="FbEkaliptus Light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lang w:bidi="he-IL"/>
                              </w:rPr>
                            </w:pPr>
                            <w:r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מחזור </w:t>
                            </w:r>
                            <w:r w:rsidR="00A36AD9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ספטמבר</w:t>
                            </w:r>
                            <w:r w:rsidR="00A36AD9" w:rsidRPr="006534B3"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 xml:space="preserve"> </w:t>
                            </w:r>
                            <w:r>
                              <w:rPr>
                                <w:rFonts w:ascii="FbEkaliptus Light" w:hAnsi="FbEkaliptus Light" w:cs="FbEkaliptus Light" w:hint="cs"/>
                                <w:b w:val="0"/>
                                <w:color w:val="808080" w:themeColor="background1" w:themeShade="80"/>
                                <w:sz w:val="40"/>
                                <w:szCs w:val="40"/>
                                <w:rtl/>
                                <w:lang w:bidi="he-IL"/>
                              </w:rPr>
                              <w:t>2025</w:t>
                            </w:r>
                          </w:p>
                          <w:p w14:paraId="1C7C2B89" w14:textId="20CF41D4" w:rsidR="0092717D" w:rsidRPr="002D3456" w:rsidRDefault="0092717D" w:rsidP="0092717D">
                            <w:pPr>
                              <w:jc w:val="center"/>
                              <w:rPr>
                                <w:rFonts w:ascii="FbEkaliptus Light" w:hAnsi="FbEkaliptus Light" w:cs="FbEkaliptus Light"/>
                                <w:color w:val="7F7F7F" w:themeColor="text1" w:themeTint="80"/>
                                <w:sz w:val="40"/>
                                <w:szCs w:val="40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9C16F" id="Text Box 33" o:spid="_x0000_s1075" type="#_x0000_t202" style="position:absolute;left:0;text-align:left;margin-left:279.75pt;margin-top:-20.15pt;width:164.4pt;height:31.85pt;z-index:2518765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" fillcolor="white [3201]" stroked="f" strokeweight=".5pt">
                <v:textbox>
                  <w:txbxContent>
                    <w:p w14:paraId="0CC805C9" w14:textId="2AC12367" w:rsidR="00E903E6" w:rsidRPr="006534B3" w:rsidRDefault="00E903E6" w:rsidP="00E903E6">
                      <w:pPr>
                        <w:pStyle w:val="Heading1"/>
                        <w:spacing w:before="60"/>
                        <w:jc w:val="center"/>
                        <w:rPr>
                          <w:rFonts w:ascii="FbEkaliptus Light" w:hAnsi="FbEkaliptus Light" w:cs="FbEkaliptus Light"/>
                          <w:b w:val="0"/>
                          <w:color w:val="808080" w:themeColor="background1" w:themeShade="80"/>
                          <w:sz w:val="40"/>
                          <w:szCs w:val="40"/>
                          <w:lang w:bidi="he-IL"/>
                        </w:rPr>
                      </w:pPr>
                      <w:r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מחזור </w:t>
                      </w:r>
                      <w:r w:rsidR="00A36AD9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ספטמבר</w:t>
                      </w:r>
                      <w:r w:rsidR="00A36AD9" w:rsidRPr="006534B3"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 xml:space="preserve"> </w:t>
                      </w:r>
                      <w:r>
                        <w:rPr>
                          <w:rFonts w:ascii="FbEkaliptus Light" w:hAnsi="FbEkaliptus Light" w:cs="FbEkaliptus Light" w:hint="cs"/>
                          <w:b w:val="0"/>
                          <w:color w:val="808080" w:themeColor="background1" w:themeShade="80"/>
                          <w:sz w:val="40"/>
                          <w:szCs w:val="40"/>
                          <w:rtl/>
                          <w:lang w:bidi="he-IL"/>
                        </w:rPr>
                        <w:t>2025</w:t>
                      </w:r>
                    </w:p>
                    <w:p w14:paraId="1C7C2B89" w14:textId="20CF41D4" w:rsidR="0092717D" w:rsidRPr="002D3456" w:rsidRDefault="0092717D" w:rsidP="0092717D">
                      <w:pPr>
                        <w:jc w:val="center"/>
                        <w:rPr>
                          <w:rFonts w:ascii="FbEkaliptus Light" w:hAnsi="FbEkaliptus Light" w:cs="FbEkaliptus Light"/>
                          <w:color w:val="7F7F7F" w:themeColor="text1" w:themeTint="80"/>
                          <w:sz w:val="40"/>
                          <w:szCs w:val="40"/>
                          <w:lang w:bidi="he-I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08B">
        <w:rPr>
          <w:rFonts w:hint="cs"/>
          <w:noProof/>
          <w:rtl/>
          <w:lang w:val="he-IL" w:bidi="he-IL"/>
        </w:rPr>
        <w:drawing>
          <wp:anchor distT="0" distB="0" distL="114300" distR="114300" simplePos="0" relativeHeight="251774122" behindDoc="0" locked="0" layoutInCell="1" allowOverlap="1" wp14:anchorId="64F7E07B" wp14:editId="1379C49B">
            <wp:simplePos x="0" y="0"/>
            <wp:positionH relativeFrom="margin">
              <wp:posOffset>-641985</wp:posOffset>
            </wp:positionH>
            <wp:positionV relativeFrom="margin">
              <wp:posOffset>-541020</wp:posOffset>
            </wp:positionV>
            <wp:extent cx="7845425" cy="1163955"/>
            <wp:effectExtent l="0" t="0" r="3175" b="4445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425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E2335" w14:textId="06EF1B9E" w:rsidR="005F7E81" w:rsidRDefault="009859A7" w:rsidP="005F7E81">
      <w:pPr>
        <w:jc w:val="right"/>
        <w:rPr>
          <w:rtl/>
          <w:lang w:bidi="he-IL"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928746" behindDoc="0" locked="0" layoutInCell="1" allowOverlap="1" wp14:anchorId="3FD20AAD" wp14:editId="18F2E6F3">
            <wp:simplePos x="0" y="0"/>
            <wp:positionH relativeFrom="column">
              <wp:posOffset>-186264</wp:posOffset>
            </wp:positionH>
            <wp:positionV relativeFrom="paragraph">
              <wp:posOffset>187668</wp:posOffset>
            </wp:positionV>
            <wp:extent cx="2289584" cy="1704204"/>
            <wp:effectExtent l="19050" t="0" r="0" b="0"/>
            <wp:wrapNone/>
            <wp:docPr id="2" name="Picture 1" descr="בית גד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בית גדי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584" cy="170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AA" w:rsidRPr="00697330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922602" behindDoc="0" locked="0" layoutInCell="1" allowOverlap="1" wp14:anchorId="241A9B71" wp14:editId="335706A1">
                <wp:simplePos x="0" y="0"/>
                <wp:positionH relativeFrom="page">
                  <wp:posOffset>1960245</wp:posOffset>
                </wp:positionH>
                <wp:positionV relativeFrom="page">
                  <wp:posOffset>1554980</wp:posOffset>
                </wp:positionV>
                <wp:extent cx="4885055" cy="435610"/>
                <wp:effectExtent l="0" t="0" r="4445" b="8890"/>
                <wp:wrapNone/>
                <wp:docPr id="154388766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05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49577" w14:textId="77777777" w:rsidR="00254CAA" w:rsidRPr="0028726B" w:rsidRDefault="00254CAA" w:rsidP="00254CAA">
                            <w:pPr>
                              <w:pStyle w:val="Heading2"/>
                              <w:jc w:val="right"/>
                              <w:rPr>
                                <w:rFonts w:ascii="FbEkaliptus Light" w:hAnsi="FbEkaliptus Light" w:cs="FbEkaliptus Light"/>
                                <w:color w:val="BE4A1D"/>
                                <w:sz w:val="50"/>
                                <w:szCs w:val="50"/>
                                <w:lang w:bidi="he-IL"/>
                              </w:rPr>
                            </w:pPr>
                            <w:r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50"/>
                                <w:szCs w:val="50"/>
                                <w:rtl/>
                                <w:lang w:bidi="he-IL"/>
                              </w:rPr>
                              <w:t>היכן מתקיים הקורס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A9B71" id="Text Box 174" o:spid="_x0000_s1075" type="#_x0000_t202" style="position:absolute;left:0;text-align:left;margin-left:154.35pt;margin-top:122.45pt;width:384.65pt;height:34.3pt;z-index:2519226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" filled="f" stroked="f">
                <v:textbox inset="0,0,0,0">
                  <w:txbxContent>
                    <w:p w14:paraId="2C149577" w14:textId="77777777" w:rsidR="00254CAA" w:rsidRPr="0028726B" w:rsidRDefault="00254CAA" w:rsidP="00254CAA">
                      <w:pPr>
                        <w:pStyle w:val="Heading2"/>
                        <w:jc w:val="right"/>
                        <w:rPr>
                          <w:rFonts w:ascii="FbEkaliptus Light" w:hAnsi="FbEkaliptus Light" w:cs="FbEkaliptus Light"/>
                          <w:color w:val="BE4A1D"/>
                          <w:sz w:val="50"/>
                          <w:szCs w:val="50"/>
                          <w:lang w:bidi="he-IL"/>
                        </w:rPr>
                      </w:pPr>
                      <w:r>
                        <w:rPr>
                          <w:rFonts w:ascii="FbEkaliptus Light" w:hAnsi="FbEkaliptus Light" w:cs="FbEkaliptus Light" w:hint="cs"/>
                          <w:color w:val="BE4A1D"/>
                          <w:sz w:val="50"/>
                          <w:szCs w:val="50"/>
                          <w:rtl/>
                          <w:lang w:bidi="he-IL"/>
                        </w:rPr>
                        <w:t>היכן מתקיים הקורס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A99CB1" w14:textId="6E64C7CC" w:rsidR="005F7E81" w:rsidRDefault="0057371C" w:rsidP="005F7E81">
      <w:pPr>
        <w:jc w:val="right"/>
        <w:rPr>
          <w:rtl/>
          <w:lang w:bidi="he-IL"/>
        </w:rPr>
      </w:pPr>
      <w:r>
        <w:rPr>
          <w:noProof/>
          <w:rtl/>
          <w:lang w:bidi="he-IL"/>
        </w:rPr>
        <mc:AlternateContent>
          <mc:Choice Requires="wps">
            <w:drawing>
              <wp:anchor distT="0" distB="0" distL="114300" distR="114300" simplePos="0" relativeHeight="251924650" behindDoc="0" locked="0" layoutInCell="1" allowOverlap="1" wp14:anchorId="03F3D4F1" wp14:editId="64B703B1">
                <wp:simplePos x="0" y="0"/>
                <wp:positionH relativeFrom="page">
                  <wp:posOffset>952770</wp:posOffset>
                </wp:positionH>
                <wp:positionV relativeFrom="page">
                  <wp:posOffset>1976307</wp:posOffset>
                </wp:positionV>
                <wp:extent cx="5899150" cy="2614930"/>
                <wp:effectExtent l="0" t="0" r="6350" b="1270"/>
                <wp:wrapNone/>
                <wp:docPr id="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9150" cy="261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ECCD1" w14:textId="77777777" w:rsidR="009859A7" w:rsidRPr="00FC2EC5" w:rsidRDefault="009859A7" w:rsidP="009859A7">
                            <w:pPr>
                              <w:bidi/>
                              <w:rPr>
                                <w:rFonts w:ascii="Fb Practica" w:hAnsi="Fb Practica" w:cs="Fb Practica"/>
                                <w:szCs w:val="22"/>
                              </w:rPr>
                            </w:pP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במרחק 20 דקות נסיעה מתל-אביב.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חשוב לנו מאוד להעביר את הקורס במיקום מתאים. 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הבחירה שלנו למקם את מרכז הפעילות בקיבוץ “תל יצחק” 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הנמצא בסמוך לצומת נתניה דרום, היא בדיוק מהסיבה שהמקום 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הוא פיסת גן עדן המפנק את משתתפי הקורס. 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FC2EC5">
                              <w:rPr>
                                <w:rFonts w:ascii="Fb Practica" w:hAnsi="Fb Practica" w:cs="Fb Practica"/>
                                <w:szCs w:val="22"/>
                              </w:rPr>
                              <w:cr/>
                            </w:r>
                            <w:r w:rsidRPr="00A72D6F">
                              <w:rPr>
                                <w:rFonts w:ascii="Fb Practica Black" w:hAnsi="Fb Practica Black" w:cs="Fb Practica Black"/>
                                <w:color w:val="6E2306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כיבוד</w:t>
                            </w:r>
                            <w:r w:rsidRPr="00A72D6F">
                              <w:rPr>
                                <w:rFonts w:ascii="Fb Practica" w:hAnsi="Fb Practica" w:cs="Fb Practica"/>
                                <w:color w:val="6E2306"/>
                                <w:szCs w:val="22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לאורך כל היום </w:t>
                            </w:r>
                            <w:proofErr w:type="spellStart"/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יהנו</w:t>
                            </w:r>
                            <w:proofErr w:type="spellEnd"/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המשתתפים מפירות, מיני מאפה ושתייה חמה וקרה.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FC2EC5">
                              <w:rPr>
                                <w:rFonts w:ascii="Fb Practica" w:hAnsi="Fb Practica" w:cs="Fb Practica"/>
                                <w:szCs w:val="22"/>
                              </w:rPr>
                              <w:cr/>
                            </w:r>
                            <w:r w:rsidRPr="00A72D6F">
                              <w:rPr>
                                <w:rFonts w:ascii="Fb Practica Black" w:hAnsi="Fb Practica Black" w:cs="Fb Practica Black"/>
                                <w:color w:val="6E2306"/>
                                <w:sz w:val="28"/>
                                <w:szCs w:val="28"/>
                                <w:rtl/>
                                <w:lang w:bidi="he-IL"/>
                              </w:rPr>
                              <w:t>כיצד מגיעים</w:t>
                            </w:r>
                            <w:r w:rsidRPr="00FC2EC5">
                              <w:rPr>
                                <w:rFonts w:ascii="Fb Practica" w:hAnsi="Fb Practica" w:cs="Fb Practica"/>
                                <w:szCs w:val="22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ההגעה ברכב קלה ונעימה.</w:t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5057CC">
                              <w:rPr>
                                <w:rFonts w:ascii="Fb Practica" w:hAnsi="Fb Practica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למגיעים ברכבת לתחנת “בית יהושע”  אנו נדאג להסעה.</w:t>
                            </w:r>
                            <w:r w:rsidRPr="00FC2EC5">
                              <w:rPr>
                                <w:rFonts w:ascii="Fb Practica" w:hAnsi="Fb Practica" w:cs="Fb Practica"/>
                                <w:szCs w:val="22"/>
                              </w:rPr>
                              <w:cr/>
                            </w:r>
                            <w:r w:rsidRPr="00FC2EC5">
                              <w:rPr>
                                <w:rFonts w:ascii="Fb Practica" w:hAnsi="Fb Practica" w:cs="Fb Practica"/>
                                <w:szCs w:val="22"/>
                              </w:rPr>
                              <w:cr/>
                            </w:r>
                            <w:r w:rsidRPr="00FC2EC5">
                              <w:rPr>
                                <w:rFonts w:ascii="Fb Practica" w:hAnsi="Fb Practica" w:cs="Fb Practica"/>
                                <w:szCs w:val="22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3D4F1" id="Text Box 239" o:spid="_x0000_s1076" type="#_x0000_t202" style="position:absolute;left:0;text-align:left;margin-left:75pt;margin-top:155.6pt;width:464.5pt;height:205.9pt;z-index:2519246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71BECCD1" w14:textId="77777777" w:rsidR="009859A7" w:rsidRPr="00FC2EC5" w:rsidRDefault="009859A7" w:rsidP="009859A7">
                      <w:pPr>
                        <w:bidi/>
                        <w:rPr>
                          <w:rFonts w:ascii="Fb Practica" w:hAnsi="Fb Practica" w:cs="Fb Practica"/>
                          <w:szCs w:val="22"/>
                        </w:rPr>
                      </w:pP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>במרחק 20 דקות נסיעה מתל-אביב.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חשוב לנו מאוד להעביר את הקורס במיקום מתאים. 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הבחירה שלנו למקם את מרכז הפעילות בקיבוץ “תל יצחק” 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הנמצא בסמוך לצומת נתניה דרום, היא בדיוק מהסיבה שהמקום 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הוא פיסת גן עדן המפנק את משתתפי הקורס. 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FC2EC5">
                        <w:rPr>
                          <w:rFonts w:ascii="Fb Practica" w:hAnsi="Fb Practica" w:cs="Fb Practica"/>
                          <w:szCs w:val="22"/>
                        </w:rPr>
                        <w:cr/>
                      </w:r>
                      <w:r w:rsidRPr="00A72D6F">
                        <w:rPr>
                          <w:rFonts w:ascii="Fb Practica Black" w:hAnsi="Fb Practica Black" w:cs="Fb Practica Black"/>
                          <w:color w:val="6E2306"/>
                          <w:sz w:val="28"/>
                          <w:szCs w:val="28"/>
                          <w:rtl/>
                          <w:lang w:bidi="he-IL"/>
                        </w:rPr>
                        <w:t>כיבוד</w:t>
                      </w:r>
                      <w:r w:rsidRPr="00A72D6F">
                        <w:rPr>
                          <w:rFonts w:ascii="Fb Practica" w:hAnsi="Fb Practica" w:cs="Fb Practica"/>
                          <w:color w:val="6E2306"/>
                          <w:szCs w:val="22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לאורך כל היום </w:t>
                      </w:r>
                      <w:proofErr w:type="spellStart"/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>יהנו</w:t>
                      </w:r>
                      <w:proofErr w:type="spellEnd"/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המשתתפים מפירות, מיני מאפה ושתייה חמה וקרה.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FC2EC5">
                        <w:rPr>
                          <w:rFonts w:ascii="Fb Practica" w:hAnsi="Fb Practica" w:cs="Fb Practica"/>
                          <w:szCs w:val="22"/>
                        </w:rPr>
                        <w:cr/>
                      </w:r>
                      <w:r w:rsidRPr="00A72D6F">
                        <w:rPr>
                          <w:rFonts w:ascii="Fb Practica Black" w:hAnsi="Fb Practica Black" w:cs="Fb Practica Black"/>
                          <w:color w:val="6E2306"/>
                          <w:sz w:val="28"/>
                          <w:szCs w:val="28"/>
                          <w:rtl/>
                          <w:lang w:bidi="he-IL"/>
                        </w:rPr>
                        <w:t>כיצד מגיעים</w:t>
                      </w:r>
                      <w:r w:rsidRPr="00FC2EC5">
                        <w:rPr>
                          <w:rFonts w:ascii="Fb Practica" w:hAnsi="Fb Practica" w:cs="Fb Practica"/>
                          <w:szCs w:val="22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>ההגעה ברכב קלה ונעימה.</w:t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</w:rPr>
                        <w:cr/>
                      </w:r>
                      <w:r w:rsidRPr="005057CC">
                        <w:rPr>
                          <w:rFonts w:ascii="Fb Practica" w:hAnsi="Fb Practica" w:cs="Fb Practica"/>
                          <w:sz w:val="24"/>
                          <w:szCs w:val="24"/>
                          <w:rtl/>
                          <w:lang w:bidi="he-IL"/>
                        </w:rPr>
                        <w:t>למגיעים ברכבת לתחנת “בית יהושע”  אנו נדאג להסעה.</w:t>
                      </w:r>
                      <w:r w:rsidRPr="00FC2EC5">
                        <w:rPr>
                          <w:rFonts w:ascii="Fb Practica" w:hAnsi="Fb Practica" w:cs="Fb Practica"/>
                          <w:szCs w:val="22"/>
                        </w:rPr>
                        <w:cr/>
                      </w:r>
                      <w:r w:rsidRPr="00FC2EC5">
                        <w:rPr>
                          <w:rFonts w:ascii="Fb Practica" w:hAnsi="Fb Practica" w:cs="Fb Practica"/>
                          <w:szCs w:val="22"/>
                        </w:rPr>
                        <w:cr/>
                      </w:r>
                      <w:r w:rsidRPr="00FC2EC5">
                        <w:rPr>
                          <w:rFonts w:ascii="Fb Practica" w:hAnsi="Fb Practica" w:cs="Fb Practica"/>
                          <w:szCs w:val="22"/>
                        </w:rPr>
                        <w:c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DED167B" w14:textId="5ABF0D0E" w:rsidR="005F7E81" w:rsidRDefault="005F7E81" w:rsidP="005F7E81">
      <w:pPr>
        <w:jc w:val="right"/>
        <w:rPr>
          <w:rtl/>
          <w:lang w:bidi="he-IL"/>
        </w:rPr>
      </w:pPr>
    </w:p>
    <w:p w14:paraId="7B8440E6" w14:textId="1EE2B215" w:rsidR="005F7E81" w:rsidRDefault="005F7E81" w:rsidP="005F7E81">
      <w:pPr>
        <w:jc w:val="right"/>
        <w:rPr>
          <w:rtl/>
          <w:lang w:bidi="he-IL"/>
        </w:rPr>
      </w:pPr>
    </w:p>
    <w:p w14:paraId="1BBABE0E" w14:textId="7030F66E" w:rsidR="005F7E81" w:rsidRDefault="005F7E81" w:rsidP="001966D2">
      <w:pPr>
        <w:bidi/>
        <w:jc w:val="right"/>
        <w:rPr>
          <w:rtl/>
          <w:lang w:bidi="he-IL"/>
        </w:rPr>
      </w:pPr>
    </w:p>
    <w:p w14:paraId="6619D45C" w14:textId="00DAD6B5" w:rsidR="005F7E81" w:rsidRDefault="005F7E81" w:rsidP="005F7E81">
      <w:pPr>
        <w:jc w:val="right"/>
        <w:rPr>
          <w:rtl/>
          <w:lang w:bidi="he-IL"/>
        </w:rPr>
      </w:pPr>
    </w:p>
    <w:p w14:paraId="07F4ACE2" w14:textId="0409C028" w:rsidR="005F7E81" w:rsidRDefault="005805F1" w:rsidP="005F7E81">
      <w:pPr>
        <w:jc w:val="right"/>
        <w:rPr>
          <w:rtl/>
          <w:lang w:bidi="he-IL"/>
        </w:rPr>
      </w:pPr>
      <w:r w:rsidRPr="008C79E4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79242" behindDoc="0" locked="0" layoutInCell="1" allowOverlap="1" wp14:anchorId="0B591CB2" wp14:editId="2D3CFD63">
                <wp:simplePos x="0" y="0"/>
                <wp:positionH relativeFrom="page">
                  <wp:posOffset>1911450</wp:posOffset>
                </wp:positionH>
                <wp:positionV relativeFrom="page">
                  <wp:posOffset>740410</wp:posOffset>
                </wp:positionV>
                <wp:extent cx="5341620" cy="529390"/>
                <wp:effectExtent l="0" t="0" r="0" b="0"/>
                <wp:wrapNone/>
                <wp:docPr id="127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2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15504" w14:textId="2A4336DB" w:rsidR="005805F1" w:rsidRPr="005805F1" w:rsidRDefault="005805F1" w:rsidP="005805F1">
                            <w:pPr>
                              <w:pStyle w:val="Heading1"/>
                              <w:bidi/>
                              <w:spacing w:before="60"/>
                              <w:rPr>
                                <w:rFonts w:ascii="FbEkaliptus Bold" w:hAnsi="FbEkaliptus Bold" w:cs="FbEkaliptus Bold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bEkaliptus Bold" w:hAnsi="FbEkaliptus Bold" w:cs="FbEkaliptus Bold" w:hint="cs"/>
                                <w:bCs/>
                                <w:color w:val="FFFFFF" w:themeColor="background1"/>
                                <w:sz w:val="36"/>
                                <w:szCs w:val="36"/>
                                <w:rtl/>
                                <w:lang w:bidi="he-IL"/>
                              </w:rPr>
                              <w:t>פרטים והרשמה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91CB2" id="_x0000_s1077" type="#_x0000_t202" style="position:absolute;left:0;text-align:left;margin-left:150.5pt;margin-top:58.3pt;width:420.6pt;height:41.7pt;z-index:251779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" filled="f" stroked="f">
                <v:textbox inset="3.6pt,,3.6pt">
                  <w:txbxContent>
                    <w:p w14:paraId="00215504" w14:textId="2A4336DB" w:rsidR="005805F1" w:rsidRPr="005805F1" w:rsidRDefault="005805F1" w:rsidP="005805F1">
                      <w:pPr>
                        <w:pStyle w:val="Heading1"/>
                        <w:bidi/>
                        <w:spacing w:before="60"/>
                        <w:rPr>
                          <w:rFonts w:ascii="FbEkaliptus Bold" w:hAnsi="FbEkaliptus Bold" w:cs="FbEkaliptus Bold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</w:pPr>
                      <w:r w:rsidRPr="005805F1">
                        <w:rPr>
                          <w:rFonts w:ascii="FbEkaliptus Bold" w:hAnsi="FbEkaliptus Bold" w:cs="FbEkaliptus Bold" w:hint="cs"/>
                          <w:bCs/>
                          <w:color w:val="FFFFFF" w:themeColor="background1"/>
                          <w:sz w:val="36"/>
                          <w:szCs w:val="36"/>
                          <w:rtl/>
                          <w:lang w:bidi="he-IL"/>
                        </w:rPr>
                        <w:t>פרטים והרשמה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C79E4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778218" behindDoc="0" locked="0" layoutInCell="1" allowOverlap="1" wp14:anchorId="30869B8C" wp14:editId="17D18939">
                <wp:simplePos x="0" y="0"/>
                <wp:positionH relativeFrom="page">
                  <wp:posOffset>1334035</wp:posOffset>
                </wp:positionH>
                <wp:positionV relativeFrom="page">
                  <wp:posOffset>297180</wp:posOffset>
                </wp:positionV>
                <wp:extent cx="2319689" cy="336550"/>
                <wp:effectExtent l="0" t="0" r="0" b="0"/>
                <wp:wrapNone/>
                <wp:docPr id="13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89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D1480" w14:textId="237223C1" w:rsidR="005805F1" w:rsidRPr="005805F1" w:rsidRDefault="005805F1" w:rsidP="005805F1">
                            <w:pPr>
                              <w:pStyle w:val="Heading1"/>
                              <w:spacing w:before="60"/>
                              <w:jc w:val="center"/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</w:pPr>
                            <w:r w:rsidRPr="005805F1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 xml:space="preserve">NLP </w:t>
                            </w:r>
                            <w:r w:rsidR="003C283D">
                              <w:rPr>
                                <w:rFonts w:ascii="Footlight MT Light" w:hAnsi="Footlight MT Light" w:cs="FbEkaliptus Bold"/>
                                <w:b w:val="0"/>
                                <w:bCs/>
                                <w:color w:val="A6A6A6" w:themeColor="background1" w:themeShade="A6"/>
                                <w:sz w:val="36"/>
                                <w:szCs w:val="36"/>
                                <w:lang w:bidi="he-IL"/>
                              </w:rPr>
                              <w:t>Master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69B8C" id="_x0000_s1078" type="#_x0000_t202" style="position:absolute;left:0;text-align:left;margin-left:105.05pt;margin-top:23.4pt;width:182.65pt;height:26.5pt;z-index:2517782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" filled="f" stroked="f">
                <v:textbox inset="3.6pt,,3.6pt">
                  <w:txbxContent>
                    <w:p w14:paraId="347D1480" w14:textId="237223C1" w:rsidR="005805F1" w:rsidRPr="005805F1" w:rsidRDefault="005805F1" w:rsidP="005805F1">
                      <w:pPr>
                        <w:pStyle w:val="Heading1"/>
                        <w:spacing w:before="60"/>
                        <w:jc w:val="center"/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</w:pPr>
                      <w:r w:rsidRPr="005805F1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 xml:space="preserve">NLP </w:t>
                      </w:r>
                      <w:r w:rsidR="003C283D">
                        <w:rPr>
                          <w:rFonts w:ascii="Footlight MT Light" w:hAnsi="Footlight MT Light" w:cs="FbEkaliptus Bold"/>
                          <w:b w:val="0"/>
                          <w:bCs/>
                          <w:color w:val="A6A6A6" w:themeColor="background1" w:themeShade="A6"/>
                          <w:sz w:val="36"/>
                          <w:szCs w:val="36"/>
                          <w:lang w:bidi="he-IL"/>
                        </w:rPr>
                        <w:t>Master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991D50" w14:textId="438017D8" w:rsidR="005F7E81" w:rsidRDefault="0057371C" w:rsidP="005F7E81">
      <w:pPr>
        <w:jc w:val="right"/>
        <w:rPr>
          <w:rtl/>
          <w:lang w:bidi="he-IL"/>
        </w:rPr>
      </w:pPr>
      <w:r>
        <w:rPr>
          <w:rFonts w:hint="cs"/>
          <w:noProof/>
          <w:rtl/>
          <w:lang w:bidi="he-IL"/>
        </w:rPr>
        <w:drawing>
          <wp:anchor distT="0" distB="0" distL="114300" distR="114300" simplePos="0" relativeHeight="251927722" behindDoc="0" locked="0" layoutInCell="1" allowOverlap="1" wp14:anchorId="2716908C" wp14:editId="34C67F02">
            <wp:simplePos x="0" y="0"/>
            <wp:positionH relativeFrom="column">
              <wp:posOffset>-177311</wp:posOffset>
            </wp:positionH>
            <wp:positionV relativeFrom="paragraph">
              <wp:posOffset>220137</wp:posOffset>
            </wp:positionV>
            <wp:extent cx="2352040" cy="1574800"/>
            <wp:effectExtent l="19050" t="0" r="0" b="0"/>
            <wp:wrapNone/>
            <wp:docPr id="79" name="Picture 0" descr="רכבת בית יהושע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רכבת בית יהושע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65D48" w14:textId="56B1F70C" w:rsidR="005F7E81" w:rsidRDefault="005F7E81" w:rsidP="005F7E81">
      <w:pPr>
        <w:jc w:val="right"/>
        <w:rPr>
          <w:rtl/>
          <w:lang w:bidi="he-IL"/>
        </w:rPr>
      </w:pPr>
    </w:p>
    <w:p w14:paraId="1835571E" w14:textId="7C2AFF13" w:rsidR="005F7E81" w:rsidRDefault="005F7E81" w:rsidP="00242F53">
      <w:pPr>
        <w:bidi/>
        <w:jc w:val="right"/>
        <w:rPr>
          <w:rtl/>
          <w:lang w:bidi="he-IL"/>
        </w:rPr>
      </w:pPr>
    </w:p>
    <w:p w14:paraId="515BEA12" w14:textId="33118DF7" w:rsidR="005F7E81" w:rsidRDefault="005F7E81" w:rsidP="005F7E81">
      <w:pPr>
        <w:jc w:val="right"/>
        <w:rPr>
          <w:rtl/>
          <w:lang w:bidi="he-IL"/>
        </w:rPr>
      </w:pPr>
    </w:p>
    <w:p w14:paraId="4E2F9C04" w14:textId="00DCFDFB" w:rsidR="005F7E81" w:rsidRDefault="0057371C" w:rsidP="008C79E4">
      <w:pPr>
        <w:jc w:val="center"/>
        <w:rPr>
          <w:lang w:bidi="he-I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674" behindDoc="0" locked="0" layoutInCell="1" allowOverlap="1" wp14:anchorId="04860210" wp14:editId="39DB3BB2">
                <wp:simplePos x="0" y="0"/>
                <wp:positionH relativeFrom="page">
                  <wp:posOffset>1549400</wp:posOffset>
                </wp:positionH>
                <wp:positionV relativeFrom="page">
                  <wp:posOffset>4588874</wp:posOffset>
                </wp:positionV>
                <wp:extent cx="4926965" cy="472440"/>
                <wp:effectExtent l="0" t="0" r="635" b="10160"/>
                <wp:wrapNone/>
                <wp:docPr id="7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696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4721A" w14:textId="77777777" w:rsidR="009859A7" w:rsidRPr="0028726B" w:rsidRDefault="009859A7" w:rsidP="009859A7">
                            <w:pPr>
                              <w:pStyle w:val="Heading2"/>
                              <w:jc w:val="right"/>
                              <w:rPr>
                                <w:rFonts w:ascii="FbEkaliptus Light" w:hAnsi="FbEkaliptus Light" w:cs="FbEkaliptus Light"/>
                                <w:color w:val="BE4A1D"/>
                                <w:sz w:val="50"/>
                                <w:szCs w:val="50"/>
                                <w:lang w:bidi="he-IL"/>
                              </w:rPr>
                            </w:pPr>
                            <w:r>
                              <w:rPr>
                                <w:rFonts w:ascii="FbEkaliptus Light" w:hAnsi="FbEkaliptus Light" w:cs="FbEkaliptus Light" w:hint="cs"/>
                                <w:color w:val="BE4A1D"/>
                                <w:sz w:val="50"/>
                                <w:szCs w:val="50"/>
                                <w:rtl/>
                                <w:lang w:bidi="he-IL"/>
                              </w:rPr>
                              <w:t xml:space="preserve">לקבלת מענה לכל שאלה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60210" id="_x0000_s1079" type="#_x0000_t202" style="position:absolute;left:0;text-align:left;margin-left:122pt;margin-top:361.35pt;width:387.95pt;height:37.2pt;z-index:2519256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" filled="f" stroked="f">
                <v:textbox inset="0,0,0,0">
                  <w:txbxContent>
                    <w:p w14:paraId="3FC4721A" w14:textId="77777777" w:rsidR="009859A7" w:rsidRPr="0028726B" w:rsidRDefault="009859A7" w:rsidP="009859A7">
                      <w:pPr>
                        <w:pStyle w:val="Heading2"/>
                        <w:jc w:val="right"/>
                        <w:rPr>
                          <w:rFonts w:ascii="FbEkaliptus Light" w:hAnsi="FbEkaliptus Light" w:cs="FbEkaliptus Light"/>
                          <w:color w:val="BE4A1D"/>
                          <w:sz w:val="50"/>
                          <w:szCs w:val="50"/>
                          <w:lang w:bidi="he-IL"/>
                        </w:rPr>
                      </w:pPr>
                      <w:r>
                        <w:rPr>
                          <w:rFonts w:ascii="FbEkaliptus Light" w:hAnsi="FbEkaliptus Light" w:cs="FbEkaliptus Light" w:hint="cs"/>
                          <w:color w:val="BE4A1D"/>
                          <w:sz w:val="50"/>
                          <w:szCs w:val="50"/>
                          <w:rtl/>
                          <w:lang w:bidi="he-IL"/>
                        </w:rPr>
                        <w:t xml:space="preserve">לקבלת מענה לכל שאלה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811960" w14:textId="216AD033" w:rsidR="005F7E81" w:rsidRDefault="0057371C" w:rsidP="005F7E81">
      <w:pPr>
        <w:jc w:val="right"/>
        <w:rPr>
          <w:rtl/>
          <w:lang w:bidi="he-IL"/>
        </w:rPr>
      </w:pPr>
      <w:r w:rsidRPr="00697330">
        <w:rPr>
          <w:noProof/>
          <w:lang w:bidi="he-IL"/>
        </w:rPr>
        <mc:AlternateContent>
          <mc:Choice Requires="wps">
            <w:drawing>
              <wp:anchor distT="0" distB="0" distL="114300" distR="114300" simplePos="0" relativeHeight="251926698" behindDoc="0" locked="0" layoutInCell="1" allowOverlap="1" wp14:anchorId="2A00F847" wp14:editId="551156CD">
                <wp:simplePos x="0" y="0"/>
                <wp:positionH relativeFrom="page">
                  <wp:posOffset>525978</wp:posOffset>
                </wp:positionH>
                <wp:positionV relativeFrom="page">
                  <wp:posOffset>5065884</wp:posOffset>
                </wp:positionV>
                <wp:extent cx="5949950" cy="2305685"/>
                <wp:effectExtent l="0" t="0" r="6350" b="5715"/>
                <wp:wrapNone/>
                <wp:docPr id="1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A12CE" w14:textId="77777777" w:rsidR="009859A7" w:rsidRPr="00C33CF3" w:rsidRDefault="009859A7" w:rsidP="009859A7">
                            <w:pPr>
                              <w:bidi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</w:pPr>
                            <w:proofErr w:type="spellStart"/>
                            <w:r w:rsidRPr="00C33CF3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קרולין</w:t>
                            </w:r>
                            <w:proofErr w:type="spellEnd"/>
                            <w:r w:rsidRPr="00C33CF3">
                              <w:rPr>
                                <w:rFonts w:ascii="Fb Practica Black" w:hAnsi="Fb Practica Black" w:cs="Fb Practica Black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קדמי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מנהלת </w:t>
                            </w:r>
                            <w:proofErr w:type="spellStart"/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אדמינסטרטיבית</w:t>
                            </w:r>
                            <w:proofErr w:type="spellEnd"/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נייד.    054-5251717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פקס.    0</w:t>
                            </w:r>
                            <w:r w:rsidRPr="00C33CF3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9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-</w:t>
                            </w:r>
                            <w:r w:rsidRPr="00C33CF3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7443416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אימייל: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t xml:space="preserve"> 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rtl/>
                                <w:lang w:bidi="he-IL"/>
                              </w:rPr>
                              <w:t xml:space="preserve"> 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t>carolin.kedmy@gmail.com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</w:rPr>
                              <w:cr/>
                            </w:r>
                            <w:r w:rsidRPr="00C33CF3">
                              <w:rPr>
                                <w:rFonts w:ascii="Times New Roman" w:hAnsi="Times New Roman" w:cs="Fb Practica" w:hint="cs"/>
                                <w:sz w:val="24"/>
                                <w:szCs w:val="24"/>
                                <w:rtl/>
                                <w:lang w:bidi="he-IL"/>
                              </w:rPr>
                              <w:t>אתר אינטרנט:</w:t>
                            </w:r>
                            <w:r w:rsidRPr="00C33CF3"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  <w:t xml:space="preserve"> www.yossykedmy.co.il </w:t>
                            </w:r>
                          </w:p>
                          <w:p w14:paraId="10904DFE" w14:textId="77777777" w:rsidR="009859A7" w:rsidRPr="00C33CF3" w:rsidRDefault="009859A7" w:rsidP="009859A7">
                            <w:pPr>
                              <w:bidi/>
                              <w:rPr>
                                <w:rFonts w:ascii="Times New Roman" w:hAnsi="Times New Roman" w:cs="Fb Practica"/>
                                <w:sz w:val="24"/>
                                <w:szCs w:val="24"/>
                                <w:lang w:bidi="he-I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F847" id="Text Box 241" o:spid="_x0000_s1080" type="#_x0000_t202" style="position:absolute;left:0;text-align:left;margin-left:41.4pt;margin-top:398.9pt;width:468.5pt;height:181.55pt;z-index:25192669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" filled="f" stroked="f">
                <v:textbox inset="0,0,0,0">
                  <w:txbxContent>
                    <w:p w14:paraId="6E5A12CE" w14:textId="77777777" w:rsidR="009859A7" w:rsidRPr="00C33CF3" w:rsidRDefault="009859A7" w:rsidP="009859A7">
                      <w:pPr>
                        <w:bidi/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</w:pPr>
                      <w:proofErr w:type="spellStart"/>
                      <w:r w:rsidRPr="00C33CF3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>קרולין</w:t>
                      </w:r>
                      <w:proofErr w:type="spellEnd"/>
                      <w:r w:rsidRPr="00C33CF3">
                        <w:rPr>
                          <w:rFonts w:ascii="Fb Practica Black" w:hAnsi="Fb Practica Black" w:cs="Fb Practica Black"/>
                          <w:sz w:val="24"/>
                          <w:szCs w:val="24"/>
                          <w:rtl/>
                          <w:lang w:bidi="he-IL"/>
                        </w:rPr>
                        <w:t xml:space="preserve"> קדמי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מנהלת </w:t>
                      </w:r>
                      <w:proofErr w:type="spellStart"/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אדמינסטרטיבית</w:t>
                      </w:r>
                      <w:proofErr w:type="spellEnd"/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נייד.    054-5251717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פקס.    0</w:t>
                      </w:r>
                      <w:r w:rsidRPr="00C33CF3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9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-</w:t>
                      </w:r>
                      <w:r w:rsidRPr="00C33CF3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7443416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>אימייל: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t xml:space="preserve"> 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rtl/>
                          <w:lang w:bidi="he-IL"/>
                        </w:rPr>
                        <w:t xml:space="preserve"> 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t>carolin.kedmy@gmail.com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</w:rPr>
                        <w:cr/>
                      </w:r>
                      <w:r w:rsidRPr="00C33CF3">
                        <w:rPr>
                          <w:rFonts w:ascii="Times New Roman" w:hAnsi="Times New Roman" w:cs="Fb Practica" w:hint="cs"/>
                          <w:sz w:val="24"/>
                          <w:szCs w:val="24"/>
                          <w:rtl/>
                          <w:lang w:bidi="he-IL"/>
                        </w:rPr>
                        <w:t>אתר אינטרנט:</w:t>
                      </w:r>
                      <w:r w:rsidRPr="00C33CF3"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  <w:t xml:space="preserve"> www.yossykedmy.co.il </w:t>
                      </w:r>
                    </w:p>
                    <w:p w14:paraId="10904DFE" w14:textId="77777777" w:rsidR="009859A7" w:rsidRPr="00C33CF3" w:rsidRDefault="009859A7" w:rsidP="009859A7">
                      <w:pPr>
                        <w:bidi/>
                        <w:rPr>
                          <w:rFonts w:ascii="Times New Roman" w:hAnsi="Times New Roman" w:cs="Fb Practica"/>
                          <w:sz w:val="24"/>
                          <w:szCs w:val="24"/>
                          <w:lang w:bidi="he-IL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B73C22" w14:textId="3DDFBF85" w:rsidR="005F7E81" w:rsidRDefault="005F7E81" w:rsidP="005F7E81">
      <w:pPr>
        <w:jc w:val="right"/>
        <w:rPr>
          <w:rtl/>
          <w:lang w:bidi="he-IL"/>
        </w:rPr>
      </w:pPr>
    </w:p>
    <w:p w14:paraId="428AD066" w14:textId="6D4D5A5D" w:rsidR="005F7E81" w:rsidRDefault="005F7E81" w:rsidP="005F7E81">
      <w:pPr>
        <w:jc w:val="right"/>
        <w:rPr>
          <w:rtl/>
          <w:lang w:bidi="he-IL"/>
        </w:rPr>
      </w:pPr>
    </w:p>
    <w:p w14:paraId="6269B00B" w14:textId="6A8E1EAA" w:rsidR="005F7E81" w:rsidRDefault="005F7E81" w:rsidP="005F7E81">
      <w:pPr>
        <w:jc w:val="right"/>
        <w:rPr>
          <w:rtl/>
          <w:lang w:bidi="he-IL"/>
        </w:rPr>
      </w:pPr>
    </w:p>
    <w:p w14:paraId="50486220" w14:textId="451A4298" w:rsidR="005F7E81" w:rsidRDefault="005F7E81" w:rsidP="000A730C">
      <w:pPr>
        <w:rPr>
          <w:rtl/>
          <w:lang w:bidi="he-IL"/>
        </w:rPr>
      </w:pPr>
    </w:p>
    <w:p w14:paraId="1B79A507" w14:textId="5754AFB9" w:rsidR="000A730C" w:rsidRDefault="000A730C" w:rsidP="000A730C">
      <w:pPr>
        <w:rPr>
          <w:rtl/>
          <w:lang w:bidi="he-IL"/>
        </w:rPr>
      </w:pPr>
    </w:p>
    <w:p w14:paraId="2BE4F381" w14:textId="66E6296A" w:rsidR="005805F1" w:rsidRDefault="00697330" w:rsidP="0027122E">
      <w:pPr>
        <w:rPr>
          <w:rtl/>
          <w:lang w:bidi="he-IL"/>
        </w:rPr>
      </w:pPr>
      <w:r w:rsidRPr="00F51D45">
        <w:rPr>
          <w:noProof/>
        </w:rPr>
        <mc:AlternateContent>
          <mc:Choice Requires="wps">
            <w:drawing>
              <wp:anchor distT="0" distB="0" distL="114300" distR="114300" simplePos="0" relativeHeight="251844778" behindDoc="1" locked="0" layoutInCell="1" allowOverlap="1" wp14:anchorId="3B8EE0A0" wp14:editId="58BDA479">
                <wp:simplePos x="0" y="0"/>
                <wp:positionH relativeFrom="column">
                  <wp:posOffset>-657860</wp:posOffset>
                </wp:positionH>
                <wp:positionV relativeFrom="paragraph">
                  <wp:posOffset>137683</wp:posOffset>
                </wp:positionV>
                <wp:extent cx="7962265" cy="646870"/>
                <wp:effectExtent l="0" t="0" r="635" b="127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265" cy="646870"/>
                        </a:xfrm>
                        <a:prstGeom prst="rect">
                          <a:avLst/>
                        </a:prstGeom>
                        <a:solidFill>
                          <a:srgbClr val="D1B49A">
                            <a:alpha val="42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EA739" id="Rectangle 180" o:spid="_x0000_s1026" style="position:absolute;margin-left:-51.8pt;margin-top:10.85pt;width:626.95pt;height:50.95pt;z-index:-251471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" fillcolor="#d1b49a" stroked="f" strokeweight="2pt">
                <v:fill opacity="27499f"/>
              </v:rect>
            </w:pict>
          </mc:Fallback>
        </mc:AlternateContent>
      </w:r>
    </w:p>
    <w:p w14:paraId="22884514" w14:textId="3F038DA3" w:rsidR="005F7E81" w:rsidRPr="007433EA" w:rsidRDefault="007433EA" w:rsidP="009E243E">
      <w:pPr>
        <w:jc w:val="center"/>
        <w:rPr>
          <w:rFonts w:ascii="FbEkaliptus Bold" w:hAnsi="FbEkaliptus Bold" w:cs="FbEkaliptus Bold"/>
          <w:color w:val="BE4A1D"/>
          <w:sz w:val="50"/>
          <w:szCs w:val="50"/>
          <w:lang w:bidi="he-IL"/>
        </w:rPr>
      </w:pPr>
      <w:r>
        <w:rPr>
          <w:noProof/>
          <w:rtl/>
          <w:lang w:val="he-IL" w:bidi="he-IL"/>
        </w:rPr>
        <w:drawing>
          <wp:anchor distT="0" distB="0" distL="114300" distR="114300" simplePos="0" relativeHeight="251615743" behindDoc="1" locked="0" layoutInCell="1" allowOverlap="1" wp14:anchorId="0F78161C" wp14:editId="7EEB093E">
            <wp:simplePos x="0" y="0"/>
            <wp:positionH relativeFrom="column">
              <wp:posOffset>1300787</wp:posOffset>
            </wp:positionH>
            <wp:positionV relativeFrom="paragraph">
              <wp:posOffset>354979</wp:posOffset>
            </wp:positionV>
            <wp:extent cx="4443223" cy="2162420"/>
            <wp:effectExtent l="0" t="0" r="1905" b="0"/>
            <wp:wrapNone/>
            <wp:docPr id="10" name="Picture 10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שלושתינו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223" cy="216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33EA">
        <w:rPr>
          <w:rFonts w:ascii="FbEkaliptus Bold" w:hAnsi="FbEkaliptus Bold" w:cs="FbEkaliptus Bold" w:hint="cs"/>
          <w:color w:val="BE4A1D"/>
          <w:sz w:val="50"/>
          <w:szCs w:val="50"/>
          <w:rtl/>
          <w:lang w:bidi="he-IL"/>
        </w:rPr>
        <w:t>מצפים</w:t>
      </w:r>
      <w:r w:rsidR="009E243E" w:rsidRPr="007433EA">
        <w:rPr>
          <w:rFonts w:ascii="FbEkaliptus Bold" w:hAnsi="FbEkaliptus Bold" w:cs="FbEkaliptus Bold"/>
          <w:color w:val="BE4A1D"/>
          <w:sz w:val="50"/>
          <w:szCs w:val="50"/>
          <w:rtl/>
          <w:lang w:bidi="he-IL"/>
        </w:rPr>
        <w:t xml:space="preserve"> </w:t>
      </w:r>
      <w:r w:rsidR="00E12030">
        <w:rPr>
          <w:rFonts w:ascii="FbEkaliptus Bold" w:hAnsi="FbEkaliptus Bold" w:cs="FbEkaliptus Bold" w:hint="cs"/>
          <w:color w:val="BE4A1D"/>
          <w:sz w:val="50"/>
          <w:szCs w:val="50"/>
          <w:rtl/>
          <w:lang w:bidi="he-IL"/>
        </w:rPr>
        <w:t>לראות</w:t>
      </w:r>
      <w:r w:rsidR="009E243E" w:rsidRPr="007433EA">
        <w:rPr>
          <w:rFonts w:ascii="FbEkaliptus Bold" w:hAnsi="FbEkaliptus Bold" w:cs="FbEkaliptus Bold"/>
          <w:color w:val="BE4A1D"/>
          <w:sz w:val="50"/>
          <w:szCs w:val="50"/>
          <w:rtl/>
          <w:lang w:bidi="he-IL"/>
        </w:rPr>
        <w:t xml:space="preserve"> כל אחד ואחת מכם!</w:t>
      </w:r>
      <w:r w:rsidRPr="007433EA">
        <w:rPr>
          <w:color w:val="BE4A1D"/>
          <w:sz w:val="50"/>
          <w:szCs w:val="50"/>
        </w:rPr>
        <w:t xml:space="preserve"> </w:t>
      </w:r>
    </w:p>
    <w:p w14:paraId="5505091B" w14:textId="77777777" w:rsidR="009E243E" w:rsidRPr="009E243E" w:rsidRDefault="007433EA" w:rsidP="009E243E">
      <w:pPr>
        <w:jc w:val="center"/>
        <w:rPr>
          <w:rFonts w:ascii="Fb Ekaliptus" w:hAnsi="Fb Ekaliptus" w:cs="Fb Ekaliptus"/>
          <w:sz w:val="36"/>
          <w:szCs w:val="36"/>
          <w:lang w:bidi="he-IL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2682" behindDoc="0" locked="0" layoutInCell="1" allowOverlap="1" wp14:anchorId="26350D31" wp14:editId="6B750A36">
                <wp:simplePos x="0" y="0"/>
                <wp:positionH relativeFrom="page">
                  <wp:posOffset>1122680</wp:posOffset>
                </wp:positionH>
                <wp:positionV relativeFrom="page">
                  <wp:posOffset>9272905</wp:posOffset>
                </wp:positionV>
                <wp:extent cx="5550535" cy="0"/>
                <wp:effectExtent l="0" t="0" r="12065" b="12700"/>
                <wp:wrapNone/>
                <wp:docPr id="81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505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EBB63" id="Line 169" o:spid="_x0000_s1026" style="position:absolute;z-index:2517126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8.4pt,730.15pt" to="525.45pt,730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" strokecolor="#7f7f7f [1612]">
                <w10:wrap anchorx="page" anchory="page"/>
              </v:line>
            </w:pict>
          </mc:Fallback>
        </mc:AlternateContent>
      </w:r>
    </w:p>
    <w:sectPr w:rsidR="009E243E" w:rsidRPr="009E243E" w:rsidSect="00830702">
      <w:footerReference w:type="default" r:id="rId17"/>
      <w:footerReference w:type="first" r:id="rId18"/>
      <w:type w:val="nextColumn"/>
      <w:pgSz w:w="12240" w:h="15840" w:code="1"/>
      <w:pgMar w:top="864" w:right="878" w:bottom="864" w:left="878" w:header="720" w:footer="720" w:gutter="0"/>
      <w:cols w:space="720"/>
      <w:titlePg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2F6711" w14:textId="77777777" w:rsidR="00830702" w:rsidRDefault="00830702">
      <w:r>
        <w:separator/>
      </w:r>
    </w:p>
  </w:endnote>
  <w:endnote w:type="continuationSeparator" w:id="0">
    <w:p w14:paraId="3BA45A40" w14:textId="77777777" w:rsidR="00830702" w:rsidRDefault="0083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b Practica">
    <w:panose1 w:val="02020503050405020304"/>
    <w:charset w:val="B1"/>
    <w:family w:val="roman"/>
    <w:pitch w:val="variable"/>
    <w:sig w:usb0="80000827" w:usb1="5000004A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b Practica Light">
    <w:panose1 w:val="02020503050405020304"/>
    <w:charset w:val="B1"/>
    <w:family w:val="roman"/>
    <w:pitch w:val="variable"/>
    <w:sig w:usb0="80000827" w:usb1="5000004A" w:usb2="00000000" w:usb3="00000000" w:csb0="0000002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FbEkaliptus Bold">
    <w:panose1 w:val="02020803050405020304"/>
    <w:charset w:val="B1"/>
    <w:family w:val="roman"/>
    <w:pitch w:val="variable"/>
    <w:sig w:usb0="80000827" w:usb1="50000000" w:usb2="00000000" w:usb3="00000000" w:csb0="00000021" w:csb1="00000000"/>
  </w:font>
  <w:font w:name="FbEkaliptus Light">
    <w:panose1 w:val="02020603050405020304"/>
    <w:charset w:val="00"/>
    <w:family w:val="roman"/>
    <w:pitch w:val="variable"/>
    <w:sig w:usb0="80000827" w:usb1="50000000" w:usb2="00000000" w:usb3="00000000" w:csb0="00000021" w:csb1="00000000"/>
  </w:font>
  <w:font w:name="Fb Practica Black">
    <w:panose1 w:val="02020503050405020304"/>
    <w:charset w:val="B1"/>
    <w:family w:val="roman"/>
    <w:pitch w:val="variable"/>
    <w:sig w:usb0="80000827" w:usb1="5000004A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b Ekaliptus">
    <w:panose1 w:val="02020503050405020304"/>
    <w:charset w:val="00"/>
    <w:family w:val="roman"/>
    <w:pitch w:val="variable"/>
    <w:sig w:usb0="80000827" w:usb1="5000004A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E6E15" w14:textId="77777777" w:rsidR="00C9284D" w:rsidRPr="00081430" w:rsidRDefault="00C9284D" w:rsidP="00C9284D">
    <w:pPr>
      <w:pStyle w:val="Footer"/>
      <w:jc w:val="center"/>
      <w:rPr>
        <w:rFonts w:ascii="Footlight MT Light" w:hAnsi="Footlight MT Light"/>
        <w:color w:val="827162"/>
        <w:sz w:val="22"/>
        <w:szCs w:val="22"/>
      </w:rPr>
    </w:pPr>
    <w:r w:rsidRPr="00081430">
      <w:rPr>
        <w:rFonts w:ascii="Footlight MT Light" w:hAnsi="Footlight MT Light"/>
        <w:color w:val="827162"/>
        <w:sz w:val="22"/>
        <w:szCs w:val="22"/>
      </w:rPr>
      <w:t>www.yossykedmy.co.il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19FAD" w14:textId="6E52EA54" w:rsidR="0005699C" w:rsidRPr="0005699C" w:rsidRDefault="0005699C" w:rsidP="0005699C">
    <w:pPr>
      <w:pStyle w:val="Footer"/>
      <w:jc w:val="center"/>
      <w:rPr>
        <w:rFonts w:ascii="Footlight MT Light" w:hAnsi="Footlight MT Light"/>
        <w:color w:val="B1937D"/>
        <w:sz w:val="22"/>
        <w:szCs w:val="22"/>
      </w:rPr>
    </w:pPr>
    <w:r w:rsidRPr="0005699C">
      <w:rPr>
        <w:rFonts w:ascii="Footlight MT Light" w:hAnsi="Footlight MT Light"/>
        <w:color w:val="B1937D"/>
        <w:sz w:val="22"/>
        <w:szCs w:val="22"/>
      </w:rPr>
      <w:t>www.yossykedmy.co.il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82906" w14:textId="77777777" w:rsidR="00830702" w:rsidRDefault="00830702">
      <w:r>
        <w:separator/>
      </w:r>
    </w:p>
  </w:footnote>
  <w:footnote w:type="continuationSeparator" w:id="0">
    <w:p w14:paraId="5F2B9970" w14:textId="77777777" w:rsidR="00830702" w:rsidRDefault="00830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8B6D0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9CCE6F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7E8F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4CA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AD44C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90A8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B48C6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788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D5EC2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5891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70F97"/>
    <w:multiLevelType w:val="hybridMultilevel"/>
    <w:tmpl w:val="87BE1608"/>
    <w:lvl w:ilvl="0" w:tplc="99421172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3C2380"/>
    <w:multiLevelType w:val="hybridMultilevel"/>
    <w:tmpl w:val="4C42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6A65CA"/>
    <w:multiLevelType w:val="hybridMultilevel"/>
    <w:tmpl w:val="6E5E8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3905A9"/>
    <w:multiLevelType w:val="hybridMultilevel"/>
    <w:tmpl w:val="BA48D6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02E1A"/>
    <w:multiLevelType w:val="hybridMultilevel"/>
    <w:tmpl w:val="97E01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EC5FD8"/>
    <w:multiLevelType w:val="hybridMultilevel"/>
    <w:tmpl w:val="58123C4E"/>
    <w:lvl w:ilvl="0" w:tplc="04090001">
      <w:start w:val="1"/>
      <w:numFmt w:val="bullet"/>
      <w:lvlText w:val=""/>
      <w:lvlJc w:val="left"/>
      <w:pPr>
        <w:ind w:left="11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16" w15:restartNumberingAfterBreak="0">
    <w:nsid w:val="2B853C5B"/>
    <w:multiLevelType w:val="hybridMultilevel"/>
    <w:tmpl w:val="0F6E48CE"/>
    <w:lvl w:ilvl="0" w:tplc="AE68455A">
      <w:start w:val="390"/>
      <w:numFmt w:val="bullet"/>
      <w:lvlText w:val=""/>
      <w:lvlJc w:val="left"/>
      <w:pPr>
        <w:ind w:left="588" w:hanging="360"/>
      </w:pPr>
      <w:rPr>
        <w:rFonts w:ascii="Symbol" w:eastAsia="Times New Roman" w:hAnsi="Symbol" w:cs="Fb Practica" w:hint="default"/>
      </w:rPr>
    </w:lvl>
    <w:lvl w:ilvl="1" w:tplc="040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7" w15:restartNumberingAfterBreak="0">
    <w:nsid w:val="2CCD6AA8"/>
    <w:multiLevelType w:val="hybridMultilevel"/>
    <w:tmpl w:val="3BAC9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F550D3"/>
    <w:multiLevelType w:val="hybridMultilevel"/>
    <w:tmpl w:val="2876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6E24FE"/>
    <w:multiLevelType w:val="hybridMultilevel"/>
    <w:tmpl w:val="D4F44A38"/>
    <w:lvl w:ilvl="0" w:tplc="BCC66F40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8F6C19"/>
    <w:multiLevelType w:val="hybridMultilevel"/>
    <w:tmpl w:val="903843BA"/>
    <w:lvl w:ilvl="0" w:tplc="0409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21" w15:restartNumberingAfterBreak="0">
    <w:nsid w:val="4E6660BC"/>
    <w:multiLevelType w:val="hybridMultilevel"/>
    <w:tmpl w:val="E5185132"/>
    <w:lvl w:ilvl="0" w:tplc="4842604E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A674F6"/>
    <w:multiLevelType w:val="hybridMultilevel"/>
    <w:tmpl w:val="8918E8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E4EA9"/>
    <w:multiLevelType w:val="hybridMultilevel"/>
    <w:tmpl w:val="E7AEB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E21C0"/>
    <w:multiLevelType w:val="hybridMultilevel"/>
    <w:tmpl w:val="F262343C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5" w15:restartNumberingAfterBreak="0">
    <w:nsid w:val="757738C6"/>
    <w:multiLevelType w:val="hybridMultilevel"/>
    <w:tmpl w:val="60565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F02C77"/>
    <w:multiLevelType w:val="hybridMultilevel"/>
    <w:tmpl w:val="F9CC8AE4"/>
    <w:lvl w:ilvl="0" w:tplc="DC7C35E8">
      <w:start w:val="1"/>
      <w:numFmt w:val="bullet"/>
      <w:pStyle w:val="SidebarList"/>
      <w:lvlText w:val=""/>
      <w:lvlJc w:val="left"/>
      <w:pPr>
        <w:tabs>
          <w:tab w:val="num" w:pos="360"/>
        </w:tabs>
        <w:ind w:left="360" w:hanging="216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3735289">
    <w:abstractNumId w:val="10"/>
  </w:num>
  <w:num w:numId="2" w16cid:durableId="1726828931">
    <w:abstractNumId w:val="19"/>
  </w:num>
  <w:num w:numId="3" w16cid:durableId="1915124560">
    <w:abstractNumId w:val="9"/>
  </w:num>
  <w:num w:numId="4" w16cid:durableId="2036693682">
    <w:abstractNumId w:val="6"/>
  </w:num>
  <w:num w:numId="5" w16cid:durableId="1257905600">
    <w:abstractNumId w:val="5"/>
  </w:num>
  <w:num w:numId="6" w16cid:durableId="1648362785">
    <w:abstractNumId w:val="4"/>
  </w:num>
  <w:num w:numId="7" w16cid:durableId="1531139956">
    <w:abstractNumId w:val="8"/>
  </w:num>
  <w:num w:numId="8" w16cid:durableId="1434473090">
    <w:abstractNumId w:val="3"/>
  </w:num>
  <w:num w:numId="9" w16cid:durableId="1874613704">
    <w:abstractNumId w:val="2"/>
  </w:num>
  <w:num w:numId="10" w16cid:durableId="816382717">
    <w:abstractNumId w:val="1"/>
  </w:num>
  <w:num w:numId="11" w16cid:durableId="1659072088">
    <w:abstractNumId w:val="21"/>
  </w:num>
  <w:num w:numId="12" w16cid:durableId="421026774">
    <w:abstractNumId w:val="7"/>
  </w:num>
  <w:num w:numId="13" w16cid:durableId="2032603747">
    <w:abstractNumId w:val="0"/>
  </w:num>
  <w:num w:numId="14" w16cid:durableId="449933656">
    <w:abstractNumId w:val="26"/>
  </w:num>
  <w:num w:numId="15" w16cid:durableId="1547453734">
    <w:abstractNumId w:val="12"/>
  </w:num>
  <w:num w:numId="16" w16cid:durableId="638220678">
    <w:abstractNumId w:val="23"/>
  </w:num>
  <w:num w:numId="17" w16cid:durableId="1568035911">
    <w:abstractNumId w:val="25"/>
  </w:num>
  <w:num w:numId="18" w16cid:durableId="2078821686">
    <w:abstractNumId w:val="22"/>
  </w:num>
  <w:num w:numId="19" w16cid:durableId="1405835785">
    <w:abstractNumId w:val="18"/>
  </w:num>
  <w:num w:numId="20" w16cid:durableId="1959097746">
    <w:abstractNumId w:val="17"/>
  </w:num>
  <w:num w:numId="21" w16cid:durableId="1877888506">
    <w:abstractNumId w:val="11"/>
  </w:num>
  <w:num w:numId="22" w16cid:durableId="307395680">
    <w:abstractNumId w:val="24"/>
  </w:num>
  <w:num w:numId="23" w16cid:durableId="298651161">
    <w:abstractNumId w:val="13"/>
  </w:num>
  <w:num w:numId="24" w16cid:durableId="255990024">
    <w:abstractNumId w:val="14"/>
  </w:num>
  <w:num w:numId="25" w16cid:durableId="67385058">
    <w:abstractNumId w:val="16"/>
  </w:num>
  <w:num w:numId="26" w16cid:durableId="1968734056">
    <w:abstractNumId w:val="15"/>
  </w:num>
  <w:num w:numId="27" w16cid:durableId="17649541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B4"/>
    <w:rsid w:val="000072A7"/>
    <w:rsid w:val="00010C8E"/>
    <w:rsid w:val="00011DC8"/>
    <w:rsid w:val="00033D09"/>
    <w:rsid w:val="00037043"/>
    <w:rsid w:val="00043627"/>
    <w:rsid w:val="000513CE"/>
    <w:rsid w:val="000547CC"/>
    <w:rsid w:val="0005699C"/>
    <w:rsid w:val="00064CFF"/>
    <w:rsid w:val="00076F39"/>
    <w:rsid w:val="00081430"/>
    <w:rsid w:val="00083A96"/>
    <w:rsid w:val="00086EAF"/>
    <w:rsid w:val="000908D8"/>
    <w:rsid w:val="000913FA"/>
    <w:rsid w:val="000957F1"/>
    <w:rsid w:val="000A118B"/>
    <w:rsid w:val="000A162E"/>
    <w:rsid w:val="000A3078"/>
    <w:rsid w:val="000A730C"/>
    <w:rsid w:val="000B070B"/>
    <w:rsid w:val="000B139C"/>
    <w:rsid w:val="000B644E"/>
    <w:rsid w:val="000C6AD3"/>
    <w:rsid w:val="000C73EB"/>
    <w:rsid w:val="000D160F"/>
    <w:rsid w:val="000D5E0D"/>
    <w:rsid w:val="00104DE7"/>
    <w:rsid w:val="001217B1"/>
    <w:rsid w:val="00125CD4"/>
    <w:rsid w:val="0012726F"/>
    <w:rsid w:val="00130E35"/>
    <w:rsid w:val="0014084D"/>
    <w:rsid w:val="00162413"/>
    <w:rsid w:val="00163DA9"/>
    <w:rsid w:val="00171CF7"/>
    <w:rsid w:val="0018192B"/>
    <w:rsid w:val="001841AC"/>
    <w:rsid w:val="00185AD7"/>
    <w:rsid w:val="00186692"/>
    <w:rsid w:val="001966D2"/>
    <w:rsid w:val="001A12B6"/>
    <w:rsid w:val="001A531C"/>
    <w:rsid w:val="001A6F11"/>
    <w:rsid w:val="001B3C8B"/>
    <w:rsid w:val="001B71F4"/>
    <w:rsid w:val="001B78DA"/>
    <w:rsid w:val="001C1AB2"/>
    <w:rsid w:val="001C2B8C"/>
    <w:rsid w:val="001C62F5"/>
    <w:rsid w:val="001C79BA"/>
    <w:rsid w:val="001D2852"/>
    <w:rsid w:val="001E007B"/>
    <w:rsid w:val="001E11F7"/>
    <w:rsid w:val="001E2EAA"/>
    <w:rsid w:val="001E5714"/>
    <w:rsid w:val="001E5EFC"/>
    <w:rsid w:val="001E6338"/>
    <w:rsid w:val="002018D9"/>
    <w:rsid w:val="00215704"/>
    <w:rsid w:val="00220558"/>
    <w:rsid w:val="0022196F"/>
    <w:rsid w:val="0022453D"/>
    <w:rsid w:val="00224DA3"/>
    <w:rsid w:val="002311F3"/>
    <w:rsid w:val="00233D0D"/>
    <w:rsid w:val="0023441C"/>
    <w:rsid w:val="00242F53"/>
    <w:rsid w:val="00246D6E"/>
    <w:rsid w:val="00254B40"/>
    <w:rsid w:val="00254CAA"/>
    <w:rsid w:val="00265EA5"/>
    <w:rsid w:val="0027122E"/>
    <w:rsid w:val="0027464A"/>
    <w:rsid w:val="00276695"/>
    <w:rsid w:val="002805A7"/>
    <w:rsid w:val="00280A50"/>
    <w:rsid w:val="00280BF1"/>
    <w:rsid w:val="0028726B"/>
    <w:rsid w:val="0029182B"/>
    <w:rsid w:val="00291C4E"/>
    <w:rsid w:val="002954F8"/>
    <w:rsid w:val="002A4E50"/>
    <w:rsid w:val="002C07A9"/>
    <w:rsid w:val="002C4A35"/>
    <w:rsid w:val="002C7EDA"/>
    <w:rsid w:val="002D24C2"/>
    <w:rsid w:val="002D3456"/>
    <w:rsid w:val="002E2B65"/>
    <w:rsid w:val="002E415C"/>
    <w:rsid w:val="003048C7"/>
    <w:rsid w:val="00306E64"/>
    <w:rsid w:val="003077B0"/>
    <w:rsid w:val="00310110"/>
    <w:rsid w:val="003161A6"/>
    <w:rsid w:val="003435CB"/>
    <w:rsid w:val="003475CE"/>
    <w:rsid w:val="00350EBA"/>
    <w:rsid w:val="0035242B"/>
    <w:rsid w:val="003557EA"/>
    <w:rsid w:val="00362443"/>
    <w:rsid w:val="00371226"/>
    <w:rsid w:val="00375D00"/>
    <w:rsid w:val="003813FF"/>
    <w:rsid w:val="00394F50"/>
    <w:rsid w:val="00397202"/>
    <w:rsid w:val="003B2D5E"/>
    <w:rsid w:val="003C0CB8"/>
    <w:rsid w:val="003C283D"/>
    <w:rsid w:val="003C32B1"/>
    <w:rsid w:val="003C65E0"/>
    <w:rsid w:val="003D52B1"/>
    <w:rsid w:val="003E039A"/>
    <w:rsid w:val="003E259F"/>
    <w:rsid w:val="003E6F76"/>
    <w:rsid w:val="003E7451"/>
    <w:rsid w:val="003F2802"/>
    <w:rsid w:val="003F4EA1"/>
    <w:rsid w:val="003F6C78"/>
    <w:rsid w:val="003F6EA3"/>
    <w:rsid w:val="00403E79"/>
    <w:rsid w:val="00406D56"/>
    <w:rsid w:val="004144F2"/>
    <w:rsid w:val="00414543"/>
    <w:rsid w:val="004165ED"/>
    <w:rsid w:val="00416C0C"/>
    <w:rsid w:val="004179ED"/>
    <w:rsid w:val="004224D7"/>
    <w:rsid w:val="004270A0"/>
    <w:rsid w:val="00433C50"/>
    <w:rsid w:val="004360AA"/>
    <w:rsid w:val="00444524"/>
    <w:rsid w:val="00456193"/>
    <w:rsid w:val="004606BD"/>
    <w:rsid w:val="00462EA2"/>
    <w:rsid w:val="00470487"/>
    <w:rsid w:val="00474DBA"/>
    <w:rsid w:val="0047558C"/>
    <w:rsid w:val="00476C4B"/>
    <w:rsid w:val="0048061E"/>
    <w:rsid w:val="00485E4E"/>
    <w:rsid w:val="00485FEC"/>
    <w:rsid w:val="00487AFC"/>
    <w:rsid w:val="00492173"/>
    <w:rsid w:val="00496F2B"/>
    <w:rsid w:val="004A270C"/>
    <w:rsid w:val="004A712C"/>
    <w:rsid w:val="004B40E2"/>
    <w:rsid w:val="004B5A48"/>
    <w:rsid w:val="004C05A2"/>
    <w:rsid w:val="004C1B51"/>
    <w:rsid w:val="004C4754"/>
    <w:rsid w:val="004C6179"/>
    <w:rsid w:val="004D09BE"/>
    <w:rsid w:val="004D3082"/>
    <w:rsid w:val="004D34B4"/>
    <w:rsid w:val="004D5E03"/>
    <w:rsid w:val="005057CC"/>
    <w:rsid w:val="00506068"/>
    <w:rsid w:val="005063B3"/>
    <w:rsid w:val="00506E5D"/>
    <w:rsid w:val="00507F02"/>
    <w:rsid w:val="00516E61"/>
    <w:rsid w:val="005326A6"/>
    <w:rsid w:val="00536A24"/>
    <w:rsid w:val="00543DA9"/>
    <w:rsid w:val="00552174"/>
    <w:rsid w:val="00552695"/>
    <w:rsid w:val="0055322A"/>
    <w:rsid w:val="00555329"/>
    <w:rsid w:val="00560B8C"/>
    <w:rsid w:val="00562F61"/>
    <w:rsid w:val="00564ECA"/>
    <w:rsid w:val="005707F1"/>
    <w:rsid w:val="0057371C"/>
    <w:rsid w:val="005801F0"/>
    <w:rsid w:val="005805F1"/>
    <w:rsid w:val="00590447"/>
    <w:rsid w:val="00591741"/>
    <w:rsid w:val="005952AC"/>
    <w:rsid w:val="00595C3D"/>
    <w:rsid w:val="0059608B"/>
    <w:rsid w:val="005C1505"/>
    <w:rsid w:val="005D062D"/>
    <w:rsid w:val="005D14B3"/>
    <w:rsid w:val="005D77AB"/>
    <w:rsid w:val="005E736D"/>
    <w:rsid w:val="005F6F0C"/>
    <w:rsid w:val="005F7D6A"/>
    <w:rsid w:val="005F7E81"/>
    <w:rsid w:val="006132FD"/>
    <w:rsid w:val="00614A41"/>
    <w:rsid w:val="006376B1"/>
    <w:rsid w:val="006462A9"/>
    <w:rsid w:val="00646405"/>
    <w:rsid w:val="006467F9"/>
    <w:rsid w:val="00646CED"/>
    <w:rsid w:val="006534B3"/>
    <w:rsid w:val="00654F61"/>
    <w:rsid w:val="00663BBA"/>
    <w:rsid w:val="006753C1"/>
    <w:rsid w:val="00685F11"/>
    <w:rsid w:val="00694253"/>
    <w:rsid w:val="0069464E"/>
    <w:rsid w:val="00697330"/>
    <w:rsid w:val="006A33E1"/>
    <w:rsid w:val="006C2EB8"/>
    <w:rsid w:val="006C3A8B"/>
    <w:rsid w:val="006C5923"/>
    <w:rsid w:val="006D055D"/>
    <w:rsid w:val="006D1729"/>
    <w:rsid w:val="006D61BF"/>
    <w:rsid w:val="006D6C5F"/>
    <w:rsid w:val="006E52BB"/>
    <w:rsid w:val="006F2C9B"/>
    <w:rsid w:val="00701F23"/>
    <w:rsid w:val="00704003"/>
    <w:rsid w:val="0071748A"/>
    <w:rsid w:val="00717FE9"/>
    <w:rsid w:val="00722840"/>
    <w:rsid w:val="00722D50"/>
    <w:rsid w:val="007304E8"/>
    <w:rsid w:val="00734DEC"/>
    <w:rsid w:val="00735A8E"/>
    <w:rsid w:val="007433EA"/>
    <w:rsid w:val="0074496F"/>
    <w:rsid w:val="007501AB"/>
    <w:rsid w:val="00764DBB"/>
    <w:rsid w:val="00765965"/>
    <w:rsid w:val="00770489"/>
    <w:rsid w:val="00777C7A"/>
    <w:rsid w:val="0078206E"/>
    <w:rsid w:val="00782B11"/>
    <w:rsid w:val="0078512A"/>
    <w:rsid w:val="00785E8C"/>
    <w:rsid w:val="00791097"/>
    <w:rsid w:val="00792E17"/>
    <w:rsid w:val="00793548"/>
    <w:rsid w:val="007A4AB1"/>
    <w:rsid w:val="007B2CAD"/>
    <w:rsid w:val="007B42E6"/>
    <w:rsid w:val="007B5549"/>
    <w:rsid w:val="007B679A"/>
    <w:rsid w:val="007B743E"/>
    <w:rsid w:val="007C77A5"/>
    <w:rsid w:val="007D27C4"/>
    <w:rsid w:val="007E3383"/>
    <w:rsid w:val="007E53BC"/>
    <w:rsid w:val="007F3E41"/>
    <w:rsid w:val="007F45D3"/>
    <w:rsid w:val="008033C7"/>
    <w:rsid w:val="008059EE"/>
    <w:rsid w:val="00814F12"/>
    <w:rsid w:val="00817565"/>
    <w:rsid w:val="00825AE9"/>
    <w:rsid w:val="00830702"/>
    <w:rsid w:val="00837ADD"/>
    <w:rsid w:val="00845964"/>
    <w:rsid w:val="00873CD9"/>
    <w:rsid w:val="008812FA"/>
    <w:rsid w:val="00895615"/>
    <w:rsid w:val="008A1A17"/>
    <w:rsid w:val="008A34A4"/>
    <w:rsid w:val="008A637B"/>
    <w:rsid w:val="008A70E1"/>
    <w:rsid w:val="008B5F42"/>
    <w:rsid w:val="008B6E07"/>
    <w:rsid w:val="008C1B59"/>
    <w:rsid w:val="008C2A30"/>
    <w:rsid w:val="008C5ED7"/>
    <w:rsid w:val="008C6FF6"/>
    <w:rsid w:val="008C79E4"/>
    <w:rsid w:val="008E0277"/>
    <w:rsid w:val="008E0E57"/>
    <w:rsid w:val="008E3B0B"/>
    <w:rsid w:val="008E43FC"/>
    <w:rsid w:val="008E44E7"/>
    <w:rsid w:val="008E45DE"/>
    <w:rsid w:val="008F22E5"/>
    <w:rsid w:val="00906C8E"/>
    <w:rsid w:val="009106B6"/>
    <w:rsid w:val="0091504B"/>
    <w:rsid w:val="00916738"/>
    <w:rsid w:val="00922665"/>
    <w:rsid w:val="00922A89"/>
    <w:rsid w:val="0092717D"/>
    <w:rsid w:val="00937021"/>
    <w:rsid w:val="00944C3A"/>
    <w:rsid w:val="00944E61"/>
    <w:rsid w:val="00947550"/>
    <w:rsid w:val="00951AFE"/>
    <w:rsid w:val="00954545"/>
    <w:rsid w:val="00972E8E"/>
    <w:rsid w:val="00974687"/>
    <w:rsid w:val="00977321"/>
    <w:rsid w:val="00980BE4"/>
    <w:rsid w:val="009859A7"/>
    <w:rsid w:val="00995100"/>
    <w:rsid w:val="0099670D"/>
    <w:rsid w:val="009968AF"/>
    <w:rsid w:val="009A27A2"/>
    <w:rsid w:val="009A6836"/>
    <w:rsid w:val="009A6D2D"/>
    <w:rsid w:val="009B035F"/>
    <w:rsid w:val="009B0941"/>
    <w:rsid w:val="009B13C3"/>
    <w:rsid w:val="009B28BE"/>
    <w:rsid w:val="009B32B0"/>
    <w:rsid w:val="009C229D"/>
    <w:rsid w:val="009C3E62"/>
    <w:rsid w:val="009C4773"/>
    <w:rsid w:val="009D6056"/>
    <w:rsid w:val="009E243E"/>
    <w:rsid w:val="00A1051B"/>
    <w:rsid w:val="00A21056"/>
    <w:rsid w:val="00A276B7"/>
    <w:rsid w:val="00A36AD9"/>
    <w:rsid w:val="00A37CAC"/>
    <w:rsid w:val="00A638FC"/>
    <w:rsid w:val="00A72D6F"/>
    <w:rsid w:val="00A731AE"/>
    <w:rsid w:val="00A7450D"/>
    <w:rsid w:val="00A90BCA"/>
    <w:rsid w:val="00AB0DA9"/>
    <w:rsid w:val="00AB564F"/>
    <w:rsid w:val="00AC3036"/>
    <w:rsid w:val="00AE1776"/>
    <w:rsid w:val="00AE6A1D"/>
    <w:rsid w:val="00AF2932"/>
    <w:rsid w:val="00AF3A8F"/>
    <w:rsid w:val="00B076F8"/>
    <w:rsid w:val="00B104BF"/>
    <w:rsid w:val="00B127E3"/>
    <w:rsid w:val="00B1332E"/>
    <w:rsid w:val="00B13435"/>
    <w:rsid w:val="00B15660"/>
    <w:rsid w:val="00B20137"/>
    <w:rsid w:val="00B20D36"/>
    <w:rsid w:val="00B26B1C"/>
    <w:rsid w:val="00B33A3E"/>
    <w:rsid w:val="00B47437"/>
    <w:rsid w:val="00B47721"/>
    <w:rsid w:val="00B47945"/>
    <w:rsid w:val="00B52048"/>
    <w:rsid w:val="00B5347B"/>
    <w:rsid w:val="00B53968"/>
    <w:rsid w:val="00B82829"/>
    <w:rsid w:val="00B8430C"/>
    <w:rsid w:val="00B92979"/>
    <w:rsid w:val="00B95A3F"/>
    <w:rsid w:val="00BA6ED6"/>
    <w:rsid w:val="00BB025C"/>
    <w:rsid w:val="00BC0F3A"/>
    <w:rsid w:val="00BC163E"/>
    <w:rsid w:val="00BC75BB"/>
    <w:rsid w:val="00BE252B"/>
    <w:rsid w:val="00BE261E"/>
    <w:rsid w:val="00BE506B"/>
    <w:rsid w:val="00BE79E3"/>
    <w:rsid w:val="00C07BD5"/>
    <w:rsid w:val="00C122D2"/>
    <w:rsid w:val="00C14E37"/>
    <w:rsid w:val="00C3008B"/>
    <w:rsid w:val="00C31E42"/>
    <w:rsid w:val="00C33CF3"/>
    <w:rsid w:val="00C3656E"/>
    <w:rsid w:val="00C374D8"/>
    <w:rsid w:val="00C41111"/>
    <w:rsid w:val="00C61999"/>
    <w:rsid w:val="00C748CD"/>
    <w:rsid w:val="00C75614"/>
    <w:rsid w:val="00C81653"/>
    <w:rsid w:val="00C85826"/>
    <w:rsid w:val="00C86721"/>
    <w:rsid w:val="00C903A5"/>
    <w:rsid w:val="00C9284D"/>
    <w:rsid w:val="00C9553F"/>
    <w:rsid w:val="00CB5E2F"/>
    <w:rsid w:val="00CD4DDD"/>
    <w:rsid w:val="00CD6538"/>
    <w:rsid w:val="00CD65D1"/>
    <w:rsid w:val="00CE4209"/>
    <w:rsid w:val="00CE4EB4"/>
    <w:rsid w:val="00CE749E"/>
    <w:rsid w:val="00CE7D1D"/>
    <w:rsid w:val="00CF1688"/>
    <w:rsid w:val="00D04A71"/>
    <w:rsid w:val="00D13E36"/>
    <w:rsid w:val="00D2227E"/>
    <w:rsid w:val="00D23631"/>
    <w:rsid w:val="00D23A54"/>
    <w:rsid w:val="00D27DA8"/>
    <w:rsid w:val="00D313D8"/>
    <w:rsid w:val="00D341A3"/>
    <w:rsid w:val="00D343BA"/>
    <w:rsid w:val="00D45D24"/>
    <w:rsid w:val="00D626EB"/>
    <w:rsid w:val="00D62DEB"/>
    <w:rsid w:val="00D74AFD"/>
    <w:rsid w:val="00D750A0"/>
    <w:rsid w:val="00D762F8"/>
    <w:rsid w:val="00D77321"/>
    <w:rsid w:val="00D91405"/>
    <w:rsid w:val="00DA53E1"/>
    <w:rsid w:val="00DB2D2D"/>
    <w:rsid w:val="00DC078B"/>
    <w:rsid w:val="00DD1EAF"/>
    <w:rsid w:val="00DD789F"/>
    <w:rsid w:val="00DD792D"/>
    <w:rsid w:val="00DE0C75"/>
    <w:rsid w:val="00DE388A"/>
    <w:rsid w:val="00DF43A5"/>
    <w:rsid w:val="00E00C90"/>
    <w:rsid w:val="00E12030"/>
    <w:rsid w:val="00E209A5"/>
    <w:rsid w:val="00E23948"/>
    <w:rsid w:val="00E25BEC"/>
    <w:rsid w:val="00E2763E"/>
    <w:rsid w:val="00E366CA"/>
    <w:rsid w:val="00E375E1"/>
    <w:rsid w:val="00E37F4C"/>
    <w:rsid w:val="00E43A83"/>
    <w:rsid w:val="00E53BD2"/>
    <w:rsid w:val="00E55A64"/>
    <w:rsid w:val="00E579D4"/>
    <w:rsid w:val="00E7061B"/>
    <w:rsid w:val="00E7319C"/>
    <w:rsid w:val="00E76A4C"/>
    <w:rsid w:val="00E77F09"/>
    <w:rsid w:val="00E84C25"/>
    <w:rsid w:val="00E903E6"/>
    <w:rsid w:val="00E94A4F"/>
    <w:rsid w:val="00EA55BC"/>
    <w:rsid w:val="00EB27CB"/>
    <w:rsid w:val="00EB7B69"/>
    <w:rsid w:val="00EC12F5"/>
    <w:rsid w:val="00EC1850"/>
    <w:rsid w:val="00EC5D05"/>
    <w:rsid w:val="00EC69D7"/>
    <w:rsid w:val="00EC6EE7"/>
    <w:rsid w:val="00ED7626"/>
    <w:rsid w:val="00EE3653"/>
    <w:rsid w:val="00EF2236"/>
    <w:rsid w:val="00F07C47"/>
    <w:rsid w:val="00F1275B"/>
    <w:rsid w:val="00F15E01"/>
    <w:rsid w:val="00F15FF2"/>
    <w:rsid w:val="00F16D3C"/>
    <w:rsid w:val="00F256C5"/>
    <w:rsid w:val="00F51D45"/>
    <w:rsid w:val="00F53C5F"/>
    <w:rsid w:val="00F67C6D"/>
    <w:rsid w:val="00F70DCF"/>
    <w:rsid w:val="00F7105D"/>
    <w:rsid w:val="00F73D96"/>
    <w:rsid w:val="00F9536C"/>
    <w:rsid w:val="00F96CA0"/>
    <w:rsid w:val="00FA2EEC"/>
    <w:rsid w:val="00FA3F00"/>
    <w:rsid w:val="00FA7318"/>
    <w:rsid w:val="00FB0594"/>
    <w:rsid w:val="00FB07FA"/>
    <w:rsid w:val="00FB1C74"/>
    <w:rsid w:val="00FB494C"/>
    <w:rsid w:val="00FC2EC5"/>
    <w:rsid w:val="00FC4286"/>
    <w:rsid w:val="00FD0D8E"/>
    <w:rsid w:val="00FD74B6"/>
    <w:rsid w:val="00FE2494"/>
    <w:rsid w:val="00FE2B4C"/>
    <w:rsid w:val="00FE4C94"/>
    <w:rsid w:val="00FE61B2"/>
    <w:rsid w:val="00FF2AFC"/>
    <w:rsid w:val="00FF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C661AB"/>
  <w15:docId w15:val="{842A6B03-B029-41C3-9CAC-02611D4C7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182B"/>
    <w:pPr>
      <w:spacing w:after="180" w:line="271" w:lineRule="auto"/>
    </w:pPr>
    <w:rPr>
      <w:rFonts w:ascii="Arial" w:hAnsi="Arial"/>
      <w:color w:val="000000"/>
      <w:kern w:val="28"/>
      <w:lang w:bidi="ar-SA"/>
    </w:rPr>
  </w:style>
  <w:style w:type="paragraph" w:styleId="Heading1">
    <w:name w:val="heading 1"/>
    <w:next w:val="Normal"/>
    <w:link w:val="Heading1Char"/>
    <w:qFormat/>
    <w:rsid w:val="00F7105D"/>
    <w:pPr>
      <w:outlineLvl w:val="0"/>
    </w:pPr>
    <w:rPr>
      <w:rFonts w:ascii="Lucida Sans Unicode" w:hAnsi="Lucida Sans Unicode"/>
      <w:b/>
      <w:color w:val="FFFFFF"/>
      <w:spacing w:val="20"/>
      <w:kern w:val="28"/>
      <w:sz w:val="24"/>
      <w:szCs w:val="24"/>
      <w:lang w:bidi="ar-SA"/>
    </w:rPr>
  </w:style>
  <w:style w:type="paragraph" w:styleId="Heading2">
    <w:name w:val="heading 2"/>
    <w:next w:val="Normal"/>
    <w:link w:val="Heading2Char"/>
    <w:qFormat/>
    <w:rsid w:val="003048C7"/>
    <w:pPr>
      <w:outlineLvl w:val="1"/>
    </w:pPr>
    <w:rPr>
      <w:rFonts w:ascii="Lucida Sans Unicode" w:hAnsi="Lucida Sans Unicode"/>
      <w:color w:val="000084"/>
      <w:kern w:val="28"/>
      <w:sz w:val="36"/>
      <w:szCs w:val="28"/>
      <w:lang w:bidi="ar-SA"/>
    </w:rPr>
  </w:style>
  <w:style w:type="paragraph" w:styleId="Heading3">
    <w:name w:val="heading 3"/>
    <w:next w:val="Normal"/>
    <w:link w:val="Heading3Char"/>
    <w:qFormat/>
    <w:rsid w:val="00AB564F"/>
    <w:pPr>
      <w:outlineLvl w:val="2"/>
    </w:pPr>
    <w:rPr>
      <w:rFonts w:ascii="Lucida Sans Unicode" w:hAnsi="Lucida Sans Unicode"/>
      <w:color w:val="000084"/>
      <w:kern w:val="28"/>
      <w:sz w:val="28"/>
      <w:szCs w:val="28"/>
      <w:lang w:bidi="ar-SA"/>
    </w:rPr>
  </w:style>
  <w:style w:type="paragraph" w:styleId="Heading4">
    <w:name w:val="heading 4"/>
    <w:qFormat/>
    <w:rsid w:val="00265EA5"/>
    <w:pPr>
      <w:spacing w:after="160" w:line="271" w:lineRule="auto"/>
      <w:outlineLvl w:val="3"/>
    </w:pPr>
    <w:rPr>
      <w:b/>
      <w:bCs/>
      <w:color w:val="000000"/>
      <w:kern w:val="28"/>
      <w:sz w:val="26"/>
      <w:szCs w:val="26"/>
      <w:lang w:bidi="ar-SA"/>
    </w:rPr>
  </w:style>
  <w:style w:type="paragraph" w:styleId="Heading5">
    <w:name w:val="heading 5"/>
    <w:basedOn w:val="Heading1"/>
    <w:next w:val="Normal"/>
    <w:qFormat/>
    <w:rsid w:val="008C1B59"/>
    <w:pPr>
      <w:outlineLvl w:val="4"/>
    </w:pPr>
    <w:rPr>
      <w:rFonts w:cs="Arial"/>
      <w:noProof/>
      <w:color w:val="000080"/>
      <w:spacing w:val="0"/>
      <w:kern w:val="0"/>
      <w:sz w:val="20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debarText">
    <w:name w:val="Sidebar Text"/>
    <w:next w:val="Normal"/>
    <w:rsid w:val="00F7105D"/>
    <w:pPr>
      <w:spacing w:line="220" w:lineRule="exact"/>
    </w:pPr>
    <w:rPr>
      <w:rFonts w:ascii="Lucida Sans Unicode" w:hAnsi="Lucida Sans Unicode" w:cs="Arial"/>
      <w:b/>
      <w:noProof/>
      <w:spacing w:val="10"/>
      <w:kern w:val="28"/>
      <w:lang w:bidi="ar-SA"/>
    </w:rPr>
  </w:style>
  <w:style w:type="paragraph" w:styleId="BodyText">
    <w:name w:val="Body Text"/>
    <w:next w:val="Normal"/>
    <w:link w:val="BodyTextChar"/>
    <w:rsid w:val="00F7105D"/>
    <w:pPr>
      <w:spacing w:after="120"/>
    </w:pPr>
    <w:rPr>
      <w:rFonts w:ascii="Tahoma" w:hAnsi="Tahoma"/>
      <w:spacing w:val="10"/>
      <w:kern w:val="28"/>
      <w:sz w:val="18"/>
      <w:lang w:bidi="ar-SA"/>
    </w:rPr>
  </w:style>
  <w:style w:type="paragraph" w:customStyle="1" w:styleId="Masthead">
    <w:name w:val="Masthead"/>
    <w:next w:val="Normal"/>
    <w:rsid w:val="00F7105D"/>
    <w:rPr>
      <w:rFonts w:ascii="Lucida Sans Unicode" w:hAnsi="Lucida Sans Unicode"/>
      <w:b/>
      <w:spacing w:val="30"/>
      <w:kern w:val="28"/>
      <w:sz w:val="56"/>
      <w:szCs w:val="56"/>
      <w:lang w:bidi="ar-SA"/>
    </w:rPr>
  </w:style>
  <w:style w:type="paragraph" w:customStyle="1" w:styleId="Address1">
    <w:name w:val="Address 1"/>
    <w:rsid w:val="00F7105D"/>
    <w:pPr>
      <w:spacing w:before="120"/>
      <w:jc w:val="center"/>
    </w:pPr>
    <w:rPr>
      <w:rFonts w:ascii="Tahoma" w:hAnsi="Tahoma" w:cs="Arial"/>
      <w:spacing w:val="10"/>
      <w:kern w:val="28"/>
      <w:lang w:bidi="ar-SA"/>
    </w:rPr>
  </w:style>
  <w:style w:type="paragraph" w:customStyle="1" w:styleId="TOCTitle">
    <w:name w:val="TOC Title"/>
    <w:next w:val="Normal"/>
    <w:rsid w:val="003048C7"/>
    <w:rPr>
      <w:rFonts w:ascii="Tahoma" w:hAnsi="Tahoma" w:cs="Arial"/>
      <w:b/>
      <w:bCs/>
      <w:caps/>
      <w:color w:val="000084"/>
      <w:spacing w:val="20"/>
      <w:kern w:val="28"/>
      <w:sz w:val="16"/>
      <w:szCs w:val="16"/>
      <w:lang w:bidi="ar-SA"/>
    </w:rPr>
  </w:style>
  <w:style w:type="paragraph" w:customStyle="1" w:styleId="listtitle2">
    <w:name w:val="list title 2"/>
    <w:basedOn w:val="Normal"/>
    <w:semiHidden/>
    <w:rsid w:val="0022453D"/>
    <w:rPr>
      <w:b/>
      <w:sz w:val="24"/>
      <w:szCs w:val="24"/>
    </w:rPr>
  </w:style>
  <w:style w:type="paragraph" w:customStyle="1" w:styleId="Pullquote">
    <w:name w:val="Pullquote"/>
    <w:next w:val="Normal"/>
    <w:rsid w:val="00F7105D"/>
    <w:rPr>
      <w:rFonts w:ascii="Lucida Sans Unicode" w:hAnsi="Lucida Sans Unicode" w:cs="Arial"/>
      <w:i/>
      <w:noProof/>
      <w:kern w:val="28"/>
      <w:lang w:bidi="ar-SA"/>
    </w:rPr>
  </w:style>
  <w:style w:type="paragraph" w:customStyle="1" w:styleId="pagetitleR">
    <w:name w:val="page titleR"/>
    <w:next w:val="Normal"/>
    <w:rsid w:val="00F7105D"/>
    <w:pPr>
      <w:jc w:val="right"/>
    </w:pPr>
    <w:rPr>
      <w:rFonts w:ascii="Lucida Sans Unicode" w:hAnsi="Lucida Sans Unicode" w:cs="Arial"/>
      <w:b/>
      <w:color w:val="FFFFFF"/>
      <w:spacing w:val="20"/>
      <w:kern w:val="28"/>
      <w:sz w:val="28"/>
      <w:szCs w:val="28"/>
      <w:lang w:bidi="ar-SA"/>
    </w:rPr>
  </w:style>
  <w:style w:type="paragraph" w:customStyle="1" w:styleId="pagetitleL">
    <w:name w:val="page titleL"/>
    <w:next w:val="Normal"/>
    <w:rsid w:val="00F7105D"/>
    <w:rPr>
      <w:rFonts w:ascii="Lucida Sans Unicode" w:hAnsi="Lucida Sans Unicode" w:cs="Arial"/>
      <w:b/>
      <w:color w:val="FFFFFF"/>
      <w:spacing w:val="20"/>
      <w:kern w:val="28"/>
      <w:sz w:val="28"/>
      <w:szCs w:val="28"/>
      <w:lang w:bidi="ar-SA"/>
    </w:rPr>
  </w:style>
  <w:style w:type="paragraph" w:customStyle="1" w:styleId="VolumeandIssue">
    <w:name w:val="Volume and Issue"/>
    <w:rsid w:val="00F7105D"/>
    <w:pPr>
      <w:spacing w:after="60"/>
    </w:pPr>
    <w:rPr>
      <w:rFonts w:ascii="Tahoma" w:hAnsi="Tahoma" w:cs="Arial"/>
      <w:bCs/>
      <w:spacing w:val="10"/>
      <w:kern w:val="28"/>
      <w:sz w:val="18"/>
      <w:szCs w:val="18"/>
      <w:lang w:bidi="ar-SA"/>
    </w:rPr>
  </w:style>
  <w:style w:type="paragraph" w:customStyle="1" w:styleId="Address2">
    <w:name w:val="Address 2"/>
    <w:next w:val="Normal"/>
    <w:link w:val="Address2Char"/>
    <w:rsid w:val="00F7105D"/>
    <w:rPr>
      <w:rFonts w:ascii="Lucida Sans Unicode" w:hAnsi="Lucida Sans Unicode" w:cs="Arial"/>
      <w:caps/>
      <w:kern w:val="28"/>
      <w:lang w:bidi="ar-SA"/>
    </w:rPr>
  </w:style>
  <w:style w:type="character" w:customStyle="1" w:styleId="Address2Char">
    <w:name w:val="Address 2 Char"/>
    <w:basedOn w:val="DefaultParagraphFont"/>
    <w:link w:val="Address2"/>
    <w:rsid w:val="00F7105D"/>
    <w:rPr>
      <w:rFonts w:ascii="Lucida Sans Unicode" w:hAnsi="Lucida Sans Unicode" w:cs="Arial"/>
      <w:caps/>
      <w:kern w:val="28"/>
      <w:lang w:val="en-US" w:eastAsia="en-US" w:bidi="ar-SA"/>
    </w:rPr>
  </w:style>
  <w:style w:type="paragraph" w:customStyle="1" w:styleId="SidebarList">
    <w:name w:val="Sidebar List"/>
    <w:next w:val="Normal"/>
    <w:rsid w:val="00F7105D"/>
    <w:pPr>
      <w:numPr>
        <w:numId w:val="14"/>
      </w:numPr>
      <w:tabs>
        <w:tab w:val="clear" w:pos="360"/>
        <w:tab w:val="num" w:pos="216"/>
      </w:tabs>
      <w:spacing w:before="240"/>
      <w:ind w:left="216"/>
    </w:pPr>
    <w:rPr>
      <w:rFonts w:ascii="Tahoma" w:hAnsi="Tahoma" w:cs="Arial"/>
      <w:noProof/>
      <w:kern w:val="28"/>
      <w:sz w:val="16"/>
      <w:szCs w:val="16"/>
      <w:lang w:bidi="ar-SA"/>
    </w:rPr>
  </w:style>
  <w:style w:type="paragraph" w:styleId="TOCHeading">
    <w:name w:val="TOC Heading"/>
    <w:basedOn w:val="BodyText"/>
    <w:qFormat/>
    <w:rsid w:val="00F15FF2"/>
    <w:pPr>
      <w:spacing w:line="280" w:lineRule="atLeast"/>
    </w:pPr>
    <w:rPr>
      <w:rFonts w:cs="Arial"/>
      <w:b/>
      <w:kern w:val="0"/>
    </w:rPr>
  </w:style>
  <w:style w:type="paragraph" w:customStyle="1" w:styleId="TOCText">
    <w:name w:val="TOC Text"/>
    <w:basedOn w:val="Normal"/>
    <w:link w:val="TOCTextChar"/>
    <w:rsid w:val="00F7105D"/>
    <w:pPr>
      <w:tabs>
        <w:tab w:val="right" w:pos="2340"/>
      </w:tabs>
      <w:spacing w:after="0" w:line="360" w:lineRule="exact"/>
    </w:pPr>
    <w:rPr>
      <w:color w:val="auto"/>
      <w:kern w:val="0"/>
      <w:sz w:val="16"/>
      <w:szCs w:val="16"/>
    </w:rPr>
  </w:style>
  <w:style w:type="character" w:styleId="PageNumber">
    <w:name w:val="page number"/>
    <w:rsid w:val="00F7105D"/>
    <w:rPr>
      <w:rFonts w:ascii="Tahoma" w:hAnsi="Tahoma"/>
      <w:color w:val="auto"/>
      <w:sz w:val="22"/>
      <w:szCs w:val="24"/>
    </w:rPr>
  </w:style>
  <w:style w:type="paragraph" w:styleId="BalloonText">
    <w:name w:val="Balloon Text"/>
    <w:basedOn w:val="Normal"/>
    <w:link w:val="BalloonTextChar"/>
    <w:rsid w:val="004D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OCTextChar">
    <w:name w:val="TOC Text Char"/>
    <w:basedOn w:val="DefaultParagraphFont"/>
    <w:link w:val="TOCText"/>
    <w:rsid w:val="00F7105D"/>
    <w:rPr>
      <w:rFonts w:ascii="Arial" w:hAnsi="Arial"/>
      <w:sz w:val="16"/>
      <w:szCs w:val="16"/>
      <w:lang w:val="en-US" w:eastAsia="en-US" w:bidi="ar-SA"/>
    </w:rPr>
  </w:style>
  <w:style w:type="paragraph" w:customStyle="1" w:styleId="TOCNumber">
    <w:name w:val="TOC Number"/>
    <w:basedOn w:val="Normal"/>
    <w:link w:val="TOCNumberChar"/>
    <w:rsid w:val="00F7105D"/>
    <w:pPr>
      <w:spacing w:before="180" w:after="0"/>
    </w:pPr>
    <w:rPr>
      <w:rFonts w:cs="Arial"/>
      <w:noProof/>
      <w:color w:val="auto"/>
      <w:sz w:val="16"/>
      <w:szCs w:val="16"/>
    </w:rPr>
  </w:style>
  <w:style w:type="character" w:customStyle="1" w:styleId="TOCNumberChar">
    <w:name w:val="TOC Number Char"/>
    <w:basedOn w:val="DefaultParagraphFont"/>
    <w:link w:val="TOCNumber"/>
    <w:rsid w:val="00F7105D"/>
    <w:rPr>
      <w:rFonts w:ascii="Arial" w:hAnsi="Arial" w:cs="Arial"/>
      <w:noProof/>
      <w:kern w:val="28"/>
      <w:sz w:val="16"/>
      <w:szCs w:val="16"/>
      <w:lang w:val="en-US" w:eastAsia="en-US" w:bidi="ar-SA"/>
    </w:rPr>
  </w:style>
  <w:style w:type="character" w:customStyle="1" w:styleId="BalloonTextChar">
    <w:name w:val="Balloon Text Char"/>
    <w:basedOn w:val="DefaultParagraphFont"/>
    <w:link w:val="BalloonText"/>
    <w:rsid w:val="004D5E03"/>
    <w:rPr>
      <w:rFonts w:ascii="Tahoma" w:hAnsi="Tahoma" w:cs="Tahoma"/>
      <w:color w:val="000000"/>
      <w:kern w:val="28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0957F1"/>
    <w:pPr>
      <w:bidi/>
      <w:spacing w:after="0" w:line="240" w:lineRule="auto"/>
      <w:ind w:left="720"/>
      <w:contextualSpacing/>
    </w:pPr>
    <w:rPr>
      <w:rFonts w:ascii="Times New Roman" w:eastAsiaTheme="minorHAnsi" w:hAnsi="Times New Roman" w:cs="Fb Practica Light"/>
      <w:color w:val="auto"/>
      <w:kern w:val="0"/>
      <w:sz w:val="22"/>
      <w:szCs w:val="24"/>
      <w:lang w:bidi="he-IL"/>
    </w:rPr>
  </w:style>
  <w:style w:type="character" w:customStyle="1" w:styleId="Heading3Char">
    <w:name w:val="Heading 3 Char"/>
    <w:basedOn w:val="DefaultParagraphFont"/>
    <w:link w:val="Heading3"/>
    <w:rsid w:val="00552174"/>
    <w:rPr>
      <w:rFonts w:ascii="Lucida Sans Unicode" w:hAnsi="Lucida Sans Unicode"/>
      <w:color w:val="000084"/>
      <w:kern w:val="28"/>
      <w:sz w:val="28"/>
      <w:szCs w:val="28"/>
      <w:lang w:bidi="ar-SA"/>
    </w:rPr>
  </w:style>
  <w:style w:type="paragraph" w:styleId="Header">
    <w:name w:val="header"/>
    <w:basedOn w:val="Normal"/>
    <w:link w:val="HeaderChar"/>
    <w:rsid w:val="00C92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9284D"/>
    <w:rPr>
      <w:rFonts w:ascii="Arial" w:hAnsi="Arial"/>
      <w:color w:val="000000"/>
      <w:kern w:val="28"/>
      <w:lang w:bidi="ar-SA"/>
    </w:rPr>
  </w:style>
  <w:style w:type="paragraph" w:styleId="Footer">
    <w:name w:val="footer"/>
    <w:basedOn w:val="Normal"/>
    <w:link w:val="FooterChar"/>
    <w:rsid w:val="00C928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C9284D"/>
    <w:rPr>
      <w:rFonts w:ascii="Arial" w:hAnsi="Arial"/>
      <w:color w:val="000000"/>
      <w:kern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837ADD"/>
    <w:rPr>
      <w:rFonts w:ascii="Lucida Sans Unicode" w:hAnsi="Lucida Sans Unicode"/>
      <w:color w:val="000084"/>
      <w:kern w:val="28"/>
      <w:sz w:val="36"/>
      <w:szCs w:val="28"/>
      <w:lang w:bidi="ar-SA"/>
    </w:rPr>
  </w:style>
  <w:style w:type="character" w:styleId="Hyperlink">
    <w:name w:val="Hyperlink"/>
    <w:basedOn w:val="DefaultParagraphFont"/>
    <w:unhideWhenUsed/>
    <w:rsid w:val="003C65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5E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5805F1"/>
    <w:rPr>
      <w:rFonts w:ascii="Lucida Sans Unicode" w:hAnsi="Lucida Sans Unicode"/>
      <w:b/>
      <w:color w:val="FFFFFF"/>
      <w:spacing w:val="20"/>
      <w:kern w:val="28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rsid w:val="0059608B"/>
    <w:rPr>
      <w:rFonts w:ascii="Tahoma" w:hAnsi="Tahoma"/>
      <w:spacing w:val="10"/>
      <w:kern w:val="28"/>
      <w:sz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7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C:\Users\User\AppData\Roaming\Microsoft\Templates\Newsletter.dot</Template>
  <TotalTime>1</TotalTime>
  <Pages>7</Pages>
  <Words>56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יוסי קדמי</dc:creator>
  <cp:keywords/>
  <dc:description/>
  <cp:lastModifiedBy>שני קדמי צוקרמן</cp:lastModifiedBy>
  <cp:revision>2</cp:revision>
  <cp:lastPrinted>2023-07-20T06:40:00Z</cp:lastPrinted>
  <dcterms:created xsi:type="dcterms:W3CDTF">2025-03-02T12:47:00Z</dcterms:created>
  <dcterms:modified xsi:type="dcterms:W3CDTF">2025-03-02T12:47:00Z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TC060874481033</vt:lpwstr>
  </property>
</Properties>
</file>